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3A8" w:rsidRPr="001B543B" w:rsidRDefault="006F34E7" w:rsidP="004B6434">
      <w:pPr>
        <w:rPr>
          <w:b/>
          <w:color w:val="002060"/>
        </w:rPr>
      </w:pPr>
      <w:r w:rsidRPr="001B543B">
        <w:rPr>
          <w:rFonts w:hint="eastAsia"/>
          <w:b/>
          <w:color w:val="002060"/>
        </w:rPr>
        <w:t>オリジナルムービーを作る</w:t>
      </w:r>
    </w:p>
    <w:p w:rsidR="00F72BCC" w:rsidRDefault="00F72BCC" w:rsidP="004B6434"/>
    <w:p w:rsidR="00F72BCC" w:rsidRDefault="00F72BCC" w:rsidP="004B6434">
      <w:r>
        <w:rPr>
          <w:rFonts w:hint="eastAsia"/>
        </w:rPr>
        <w:t>1</w:t>
      </w:r>
      <w:r>
        <w:rPr>
          <w:rFonts w:hint="eastAsia"/>
        </w:rPr>
        <w:t xml:space="preserve">　動画の追加</w:t>
      </w:r>
    </w:p>
    <w:p w:rsidR="002C2176" w:rsidRDefault="00F72BCC" w:rsidP="00F72BCC">
      <w:pPr>
        <w:ind w:leftChars="100" w:left="240"/>
      </w:pPr>
      <w:r>
        <w:rPr>
          <w:rFonts w:hint="eastAsia"/>
        </w:rPr>
        <w:t>あらかじめ編集する動画を決めておきます。今回は［</w:t>
      </w:r>
      <w:r w:rsidRPr="00F57B59">
        <w:t>MVI_3.AVI</w:t>
      </w:r>
      <w:r>
        <w:rPr>
          <w:rFonts w:hint="eastAsia"/>
        </w:rPr>
        <w:t>］［</w:t>
      </w:r>
      <w:r w:rsidRPr="00F57B59">
        <w:t>MVI_</w:t>
      </w:r>
      <w:r>
        <w:rPr>
          <w:rFonts w:hint="eastAsia"/>
        </w:rPr>
        <w:t>4</w:t>
      </w:r>
      <w:r w:rsidRPr="00F57B59">
        <w:t>.AVI</w:t>
      </w:r>
      <w:r>
        <w:rPr>
          <w:rFonts w:hint="eastAsia"/>
        </w:rPr>
        <w:t>］</w:t>
      </w:r>
      <w:r w:rsidRPr="00F57B59">
        <w:t>MVI_</w:t>
      </w:r>
      <w:r>
        <w:rPr>
          <w:rFonts w:hint="eastAsia"/>
        </w:rPr>
        <w:t>6</w:t>
      </w:r>
      <w:r w:rsidRPr="00F57B59">
        <w:t>.AVI</w:t>
      </w:r>
      <w:r>
        <w:rPr>
          <w:rFonts w:hint="eastAsia"/>
        </w:rPr>
        <w:t>］</w:t>
      </w:r>
      <w:r w:rsidRPr="00F57B59">
        <w:t>MVI_</w:t>
      </w:r>
      <w:r>
        <w:rPr>
          <w:rFonts w:hint="eastAsia"/>
        </w:rPr>
        <w:t>7</w:t>
      </w:r>
      <w:r w:rsidRPr="00F57B59">
        <w:t>.AVI</w:t>
      </w:r>
      <w:r>
        <w:rPr>
          <w:rFonts w:hint="eastAsia"/>
        </w:rPr>
        <w:t>］の</w:t>
      </w:r>
      <w:r>
        <w:rPr>
          <w:rFonts w:hint="eastAsia"/>
        </w:rPr>
        <w:t>4</w:t>
      </w:r>
      <w:r>
        <w:rPr>
          <w:rFonts w:hint="eastAsia"/>
        </w:rPr>
        <w:t>個のファイルを編集します</w:t>
      </w:r>
    </w:p>
    <w:p w:rsidR="001B543B" w:rsidRDefault="00A14B7A" w:rsidP="00A14B7A">
      <w:r>
        <w:rPr>
          <w:rFonts w:hint="eastAsia"/>
        </w:rPr>
        <w:t>①</w:t>
      </w:r>
      <w:r w:rsidR="00F72BCC">
        <w:rPr>
          <w:rFonts w:hint="eastAsia"/>
        </w:rPr>
        <w:t xml:space="preserve">　</w:t>
      </w:r>
      <w:r w:rsidR="006F34E7" w:rsidRPr="006F34E7">
        <w:rPr>
          <w:rFonts w:hint="eastAsia"/>
        </w:rPr>
        <w:t xml:space="preserve">Windows Live </w:t>
      </w:r>
      <w:r w:rsidR="006F34E7" w:rsidRPr="006F34E7">
        <w:rPr>
          <w:rFonts w:hint="eastAsia"/>
        </w:rPr>
        <w:t>ムービー</w:t>
      </w:r>
      <w:r w:rsidR="006F34E7" w:rsidRPr="006F34E7">
        <w:rPr>
          <w:rFonts w:hint="eastAsia"/>
        </w:rPr>
        <w:t xml:space="preserve"> </w:t>
      </w:r>
      <w:r w:rsidR="006F34E7" w:rsidRPr="006F34E7">
        <w:rPr>
          <w:rFonts w:hint="eastAsia"/>
        </w:rPr>
        <w:t>メーカーを起動する</w:t>
      </w:r>
    </w:p>
    <w:p w:rsidR="006F34E7" w:rsidRDefault="001B543B" w:rsidP="00A14B7A">
      <w:pPr>
        <w:ind w:leftChars="100" w:left="240"/>
      </w:pPr>
      <w:r>
        <w:rPr>
          <w:rFonts w:hint="eastAsia"/>
        </w:rPr>
        <w:t>［</w:t>
      </w:r>
      <w:r w:rsidR="006F34E7" w:rsidRPr="006F34E7">
        <w:rPr>
          <w:rFonts w:hint="eastAsia"/>
        </w:rPr>
        <w:t>スタート</w:t>
      </w:r>
      <w:r>
        <w:rPr>
          <w:rFonts w:hint="eastAsia"/>
        </w:rPr>
        <w:t>］ボタ</w:t>
      </w:r>
      <w:r w:rsidR="004A0202">
        <w:rPr>
          <w:rFonts w:hint="eastAsia"/>
        </w:rPr>
        <w:t>ン→</w:t>
      </w:r>
      <w:r>
        <w:rPr>
          <w:rFonts w:hint="eastAsia"/>
        </w:rPr>
        <w:t>［</w:t>
      </w:r>
      <w:r w:rsidR="006F34E7" w:rsidRPr="006F34E7">
        <w:rPr>
          <w:rFonts w:hint="eastAsia"/>
        </w:rPr>
        <w:t>すべてのプログラム</w:t>
      </w:r>
      <w:r>
        <w:rPr>
          <w:rFonts w:hint="eastAsia"/>
        </w:rPr>
        <w:t>］</w:t>
      </w:r>
      <w:r w:rsidR="006F34E7" w:rsidRPr="006F34E7">
        <w:rPr>
          <w:rFonts w:hint="eastAsia"/>
        </w:rPr>
        <w:t>をクリックし、</w:t>
      </w:r>
      <w:r>
        <w:rPr>
          <w:rFonts w:hint="eastAsia"/>
        </w:rPr>
        <w:t>［</w:t>
      </w:r>
      <w:r w:rsidR="006F34E7" w:rsidRPr="006F34E7">
        <w:rPr>
          <w:rFonts w:hint="eastAsia"/>
        </w:rPr>
        <w:t xml:space="preserve">Windows Live </w:t>
      </w:r>
      <w:r w:rsidR="006F34E7" w:rsidRPr="006F34E7">
        <w:rPr>
          <w:rFonts w:hint="eastAsia"/>
        </w:rPr>
        <w:t>ムービー</w:t>
      </w:r>
      <w:r w:rsidR="006F34E7" w:rsidRPr="006F34E7">
        <w:rPr>
          <w:rFonts w:hint="eastAsia"/>
        </w:rPr>
        <w:t xml:space="preserve"> </w:t>
      </w:r>
      <w:r w:rsidR="006F34E7" w:rsidRPr="006F34E7">
        <w:rPr>
          <w:rFonts w:hint="eastAsia"/>
        </w:rPr>
        <w:t>メーカー</w:t>
      </w:r>
      <w:r>
        <w:rPr>
          <w:rFonts w:hint="eastAsia"/>
        </w:rPr>
        <w:t>］</w:t>
      </w:r>
      <w:r w:rsidR="006F34E7" w:rsidRPr="006F34E7">
        <w:rPr>
          <w:rFonts w:hint="eastAsia"/>
        </w:rPr>
        <w:t>アイコンをクリックします。</w:t>
      </w:r>
    </w:p>
    <w:p w:rsidR="002C2176" w:rsidRDefault="00006354" w:rsidP="00A14B7A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2157" behindDoc="0" locked="0" layoutInCell="1" allowOverlap="1" wp14:anchorId="1A3624B9" wp14:editId="2A2B9F1B">
                <wp:simplePos x="0" y="0"/>
                <wp:positionH relativeFrom="column">
                  <wp:posOffset>-32385</wp:posOffset>
                </wp:positionH>
                <wp:positionV relativeFrom="paragraph">
                  <wp:posOffset>72390</wp:posOffset>
                </wp:positionV>
                <wp:extent cx="5972175" cy="3352800"/>
                <wp:effectExtent l="0" t="0" r="9525" b="0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175" cy="3352800"/>
                          <a:chOff x="0" y="0"/>
                          <a:chExt cx="5972175" cy="3352800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" y="0"/>
                            <a:ext cx="5943600" cy="3352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5943600" cy="1590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9" o:spid="_x0000_s1026" style="position:absolute;left:0;text-align:left;margin-left:-2.55pt;margin-top:5.7pt;width:470.25pt;height:264pt;z-index:251612157" coordsize="59721,335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left:285;width:59436;height:33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bZ5LDAAAA2gAAAA8AAABkcnMvZG93bnJldi54bWxEj0FrwkAUhO+F/oflFbzVjR5EoquIohQp&#10;BaMIvT2yzyQ0+zZkX5P033cFweMwM98wy/XgatVRGyrPBibjBBRx7m3FhYHLef8+BxUE2WLtmQz8&#10;UYD16vVlian1PZ+oy6RQEcIhRQOlSJNqHfKSHIaxb4ijd/OtQ4myLbRtsY9wV+tpksy0w4rjQokN&#10;bUvKf7JfZ+B6zGZfhyyZfH9ub9Jv7E5O3c6Y0duwWYASGuQZfrQ/rIEp3K/EG6B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htnksMAAADaAAAADwAAAAAAAAAAAAAAAACf&#10;AgAAZHJzL2Rvd25yZXYueG1sUEsFBgAAAAAEAAQA9wAAAI8DAAAAAA==&#10;">
                  <v:imagedata r:id="rId10" o:title=""/>
                  <v:path arrowok="t"/>
                </v:shape>
                <v:shape id="図 6" o:spid="_x0000_s1028" type="#_x0000_t75" style="position:absolute;top:95;width:59436;height:15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Huz3EAAAA2gAAAA8AAABkcnMvZG93bnJldi54bWxEj0FrwkAUhO+C/2F5gjezqUIoqasUaUFB&#10;xKq09PbIPpO02bchu5ror3cFweMwM98w03lnKnGmxpWWFbxEMQjizOqScwWH/efoFYTzyBory6Tg&#10;Qg7ms35viqm2LX/ReedzESDsUlRQeF+nUrqsIIMusjVx8I62MeiDbHKpG2wD3FRyHMeJNFhyWCiw&#10;pkVB2f/uZBSMF5ufbXI9rld/vx9X+d3yJcsnSg0H3fsbCE+df4Yf7aVWkMD9SrgBcn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Huz3EAAAA2gAAAA8AAAAAAAAAAAAAAAAA&#10;nwIAAGRycy9kb3ducmV2LnhtbFBLBQYAAAAABAAEAPcAAACQAwAAAAA=&#10;">
                  <v:imagedata r:id="rId11" o:title=""/>
                  <v:path arrowok="t"/>
                </v:shape>
              </v:group>
            </w:pict>
          </mc:Fallback>
        </mc:AlternateContent>
      </w:r>
    </w:p>
    <w:p w:rsidR="00A14B7A" w:rsidRDefault="00A14B7A" w:rsidP="00A14B7A">
      <w:pPr>
        <w:rPr>
          <w:noProof/>
        </w:rPr>
      </w:pPr>
    </w:p>
    <w:p w:rsidR="00A14B7A" w:rsidRDefault="00A14B7A" w:rsidP="00A14B7A">
      <w:pPr>
        <w:rPr>
          <w:noProof/>
        </w:rPr>
      </w:pPr>
    </w:p>
    <w:p w:rsidR="00A14B7A" w:rsidRDefault="00F57B59" w:rsidP="00A14B7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2634615</wp:posOffset>
                </wp:positionH>
                <wp:positionV relativeFrom="paragraph">
                  <wp:posOffset>5715</wp:posOffset>
                </wp:positionV>
                <wp:extent cx="981075" cy="590550"/>
                <wp:effectExtent l="628650" t="0" r="28575" b="19050"/>
                <wp:wrapNone/>
                <wp:docPr id="30" name="角丸四角形吹き出し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590550"/>
                        </a:xfrm>
                        <a:prstGeom prst="wedgeRoundRectCallout">
                          <a:avLst>
                            <a:gd name="adj1" fmla="val -113444"/>
                            <a:gd name="adj2" fmla="val 2287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06EB" w:rsidRPr="00FE06EB" w:rsidRDefault="00006354" w:rsidP="00FE06EB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⑤</w:t>
                            </w:r>
                            <w:r w:rsidR="00F72BCC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FE06EB">
                              <w:rPr>
                                <w:rFonts w:hint="eastAsia"/>
                                <w:color w:val="000000" w:themeColor="text1"/>
                              </w:rPr>
                              <w:t>動画が追加された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30" o:spid="_x0000_s1026" type="#_x0000_t62" style="position:absolute;left:0;text-align:left;margin-left:207.45pt;margin-top:.45pt;width:77.25pt;height:46.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" adj="-13704,15742" fillcolor="white [3212]" strokecolor="red" strokeweight="1pt">
                <v:textbox inset="1mm,1mm,1mm,1mm">
                  <w:txbxContent>
                    <w:p w:rsidR="00FE06EB" w:rsidRPr="00FE06EB" w:rsidRDefault="00006354" w:rsidP="00FE06EB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⑤</w:t>
                      </w:r>
                      <w:r w:rsidR="00F72BCC">
                        <w:rPr>
                          <w:rFonts w:hint="eastAsia"/>
                          <w:color w:val="000000" w:themeColor="text1"/>
                        </w:rPr>
                        <w:t xml:space="preserve">　</w:t>
                      </w:r>
                      <w:r w:rsidR="00FE06EB">
                        <w:rPr>
                          <w:rFonts w:hint="eastAsia"/>
                          <w:color w:val="000000" w:themeColor="text1"/>
                        </w:rPr>
                        <w:t>動画が追加された</w:t>
                      </w:r>
                    </w:p>
                  </w:txbxContent>
                </v:textbox>
              </v:shape>
            </w:pict>
          </mc:Fallback>
        </mc:AlternateContent>
      </w:r>
    </w:p>
    <w:p w:rsidR="00A14B7A" w:rsidRDefault="00A14B7A" w:rsidP="00A14B7A">
      <w:pPr>
        <w:rPr>
          <w:noProof/>
        </w:rPr>
      </w:pPr>
    </w:p>
    <w:p w:rsidR="00A14B7A" w:rsidRDefault="00A14B7A" w:rsidP="004B6434"/>
    <w:p w:rsidR="002C2176" w:rsidRPr="00747367" w:rsidRDefault="002C2176" w:rsidP="004B6434"/>
    <w:p w:rsidR="002313A8" w:rsidRDefault="00F57B59" w:rsidP="004B6434">
      <w:r>
        <w:rPr>
          <w:noProof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110490</wp:posOffset>
            </wp:positionV>
            <wp:extent cx="2486025" cy="1581150"/>
            <wp:effectExtent l="0" t="0" r="952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13A8" w:rsidRDefault="00F57B59" w:rsidP="004B6434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2634615</wp:posOffset>
                </wp:positionH>
                <wp:positionV relativeFrom="paragraph">
                  <wp:posOffset>91440</wp:posOffset>
                </wp:positionV>
                <wp:extent cx="2314575" cy="276225"/>
                <wp:effectExtent l="0" t="0" r="28575" b="28575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2762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5" o:spid="_x0000_s1026" style="position:absolute;left:0;text-align:left;margin-left:207.45pt;margin-top:7.2pt;width:182.25pt;height:21.7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1501140</wp:posOffset>
                </wp:positionH>
                <wp:positionV relativeFrom="paragraph">
                  <wp:posOffset>177165</wp:posOffset>
                </wp:positionV>
                <wp:extent cx="485775" cy="485775"/>
                <wp:effectExtent l="0" t="0" r="28575" b="28575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8577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1" o:spid="_x0000_s1026" style="position:absolute;left:0;text-align:left;margin-left:118.2pt;margin-top:13.95pt;width:38.25pt;height:38.2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" filled="f" strokecolor="red" strokeweight="1pt"/>
            </w:pict>
          </mc:Fallback>
        </mc:AlternateContent>
      </w:r>
    </w:p>
    <w:p w:rsidR="002313A8" w:rsidRDefault="002313A8" w:rsidP="004B6434"/>
    <w:p w:rsidR="002313A8" w:rsidRDefault="00F57B59" w:rsidP="004B6434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3996690</wp:posOffset>
                </wp:positionH>
                <wp:positionV relativeFrom="paragraph">
                  <wp:posOffset>167640</wp:posOffset>
                </wp:positionV>
                <wp:extent cx="1914525" cy="419100"/>
                <wp:effectExtent l="171450" t="323850" r="28575" b="19050"/>
                <wp:wrapNone/>
                <wp:docPr id="25" name="角丸四角形吹き出し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19100"/>
                        </a:xfrm>
                        <a:prstGeom prst="wedgeRoundRectCallout">
                          <a:avLst>
                            <a:gd name="adj1" fmla="val -58644"/>
                            <a:gd name="adj2" fmla="val -12613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4B7A" w:rsidRPr="00A14B7A" w:rsidRDefault="00A14B7A" w:rsidP="00A14B7A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②</w:t>
                            </w:r>
                            <w:r w:rsidR="00F72BCC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この部分をクリックする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角丸四角形吹き出し 25" o:spid="_x0000_s1027" type="#_x0000_t62" style="position:absolute;left:0;text-align:left;margin-left:314.7pt;margin-top:13.2pt;width:150.75pt;height:33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" adj="-1867,-16445" fillcolor="white [3212]" strokecolor="red" strokeweight="1pt">
                <v:textbox>
                  <w:txbxContent>
                    <w:p w:rsidR="00A14B7A" w:rsidRPr="00A14B7A" w:rsidRDefault="00A14B7A" w:rsidP="00A14B7A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②</w:t>
                      </w:r>
                      <w:r w:rsidR="00F72BCC">
                        <w:rPr>
                          <w:rFonts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この部分をクリックする</w:t>
                      </w:r>
                    </w:p>
                  </w:txbxContent>
                </v:textbox>
              </v:shape>
            </w:pict>
          </mc:Fallback>
        </mc:AlternateContent>
      </w:r>
    </w:p>
    <w:p w:rsidR="002313A8" w:rsidRDefault="00F57B59" w:rsidP="004B6434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8DC8021" wp14:editId="0E2C33EE">
                <wp:simplePos x="0" y="0"/>
                <wp:positionH relativeFrom="column">
                  <wp:posOffset>72390</wp:posOffset>
                </wp:positionH>
                <wp:positionV relativeFrom="paragraph">
                  <wp:posOffset>62865</wp:posOffset>
                </wp:positionV>
                <wp:extent cx="1552575" cy="657225"/>
                <wp:effectExtent l="0" t="323850" r="123825" b="28575"/>
                <wp:wrapNone/>
                <wp:docPr id="26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657225"/>
                        </a:xfrm>
                        <a:prstGeom prst="wedgeRoundRectCallout">
                          <a:avLst>
                            <a:gd name="adj1" fmla="val 55150"/>
                            <a:gd name="adj2" fmla="val -9710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4B7A" w:rsidRPr="00FE06EB" w:rsidRDefault="00FE06EB" w:rsidP="00A14B7A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③</w:t>
                            </w:r>
                            <w:r w:rsidR="00F72BCC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Pr="00FE06EB">
                              <w:rPr>
                                <w:rFonts w:hint="eastAsia"/>
                                <w:color w:val="000000" w:themeColor="text1"/>
                              </w:rPr>
                              <w:t>動画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ファイル</w:t>
                            </w:r>
                            <w:r w:rsidR="00F57B59">
                              <w:rPr>
                                <w:rFonts w:hint="eastAsia"/>
                                <w:color w:val="000000" w:themeColor="text1"/>
                              </w:rPr>
                              <w:t>［</w:t>
                            </w:r>
                            <w:r w:rsidR="00F57B59">
                              <w:rPr>
                                <w:rFonts w:hint="eastAsia"/>
                                <w:color w:val="000000" w:themeColor="text1"/>
                              </w:rPr>
                              <w:t>MVI_3.AVI</w:t>
                            </w:r>
                            <w:r w:rsidR="00F57B59">
                              <w:rPr>
                                <w:rFonts w:hint="eastAsia"/>
                                <w:color w:val="000000" w:themeColor="text1"/>
                              </w:rPr>
                              <w:t>］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を選択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角丸四角形吹き出し 26" o:spid="_x0000_s1028" type="#_x0000_t62" style="position:absolute;left:0;text-align:left;margin-left:5.7pt;margin-top:4.95pt;width:122.25pt;height:51.75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" adj="22712,-10175" fillcolor="white [3212]" strokecolor="red" strokeweight="1pt">
                <v:textbox inset="1mm,1mm,1mm,1mm">
                  <w:txbxContent>
                    <w:p w:rsidR="00A14B7A" w:rsidRPr="00FE06EB" w:rsidRDefault="00FE06EB" w:rsidP="00A14B7A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③</w:t>
                      </w:r>
                      <w:r w:rsidR="00F72BCC">
                        <w:rPr>
                          <w:rFonts w:hint="eastAsia"/>
                          <w:color w:val="000000" w:themeColor="text1"/>
                        </w:rPr>
                        <w:t xml:space="preserve">　</w:t>
                      </w:r>
                      <w:r w:rsidRPr="00FE06EB">
                        <w:rPr>
                          <w:rFonts w:hint="eastAsia"/>
                          <w:color w:val="000000" w:themeColor="text1"/>
                        </w:rPr>
                        <w:t>動画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ファイル</w:t>
                      </w:r>
                      <w:r w:rsidR="00F57B59">
                        <w:rPr>
                          <w:rFonts w:hint="eastAsia"/>
                          <w:color w:val="000000" w:themeColor="text1"/>
                        </w:rPr>
                        <w:t>［</w:t>
                      </w:r>
                      <w:r w:rsidR="00F57B59">
                        <w:rPr>
                          <w:rFonts w:hint="eastAsia"/>
                          <w:color w:val="000000" w:themeColor="text1"/>
                        </w:rPr>
                        <w:t>MVI_3.AVI</w:t>
                      </w:r>
                      <w:r w:rsidR="00F57B59">
                        <w:rPr>
                          <w:rFonts w:hint="eastAsia"/>
                          <w:color w:val="000000" w:themeColor="text1"/>
                        </w:rPr>
                        <w:t>］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を選択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ED545FB" wp14:editId="26EA62C9">
                <wp:simplePos x="0" y="0"/>
                <wp:positionH relativeFrom="column">
                  <wp:posOffset>2625090</wp:posOffset>
                </wp:positionH>
                <wp:positionV relativeFrom="paragraph">
                  <wp:posOffset>53340</wp:posOffset>
                </wp:positionV>
                <wp:extent cx="1123950" cy="611505"/>
                <wp:effectExtent l="590550" t="0" r="19050" b="17145"/>
                <wp:wrapNone/>
                <wp:docPr id="27" name="角丸四角形吹き出し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611505"/>
                        </a:xfrm>
                        <a:prstGeom prst="wedgeRoundRectCallout">
                          <a:avLst>
                            <a:gd name="adj1" fmla="val -101655"/>
                            <a:gd name="adj2" fmla="val 36898"/>
                            <a:gd name="adj3" fmla="val 16667"/>
                          </a:avLst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06EB" w:rsidRDefault="005256AD" w:rsidP="00FE06E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④</w:t>
                            </w:r>
                            <w:r w:rsidR="00F72BCC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［開く］ボタンをクリックする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角丸四角形吹き出し 27" o:spid="_x0000_s1029" type="#_x0000_t62" style="position:absolute;left:0;text-align:left;margin-left:206.7pt;margin-top:4.2pt;width:88.5pt;height:48.1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" adj="-11157,18770" filled="f" strokecolor="red" strokeweight="1pt">
                <v:textbox inset="1mm,1mm,1mm,1mm">
                  <w:txbxContent>
                    <w:p w:rsidR="00FE06EB" w:rsidRDefault="005256AD" w:rsidP="00FE06EB">
                      <w:pPr>
                        <w:jc w:val="center"/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④</w:t>
                      </w:r>
                      <w:r w:rsidR="00F72BCC">
                        <w:rPr>
                          <w:rFonts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［開く］ボタンをクリックする</w:t>
                      </w:r>
                    </w:p>
                  </w:txbxContent>
                </v:textbox>
              </v:shape>
            </w:pict>
          </mc:Fallback>
        </mc:AlternateContent>
      </w:r>
    </w:p>
    <w:p w:rsidR="002313A8" w:rsidRDefault="002313A8" w:rsidP="004B6434"/>
    <w:p w:rsidR="002313A8" w:rsidRDefault="00F57B59" w:rsidP="004B6434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120015</wp:posOffset>
                </wp:positionV>
                <wp:extent cx="457200" cy="190500"/>
                <wp:effectExtent l="0" t="0" r="19050" b="19050"/>
                <wp:wrapNone/>
                <wp:docPr id="22" name="角丸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905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2" o:spid="_x0000_s1026" style="position:absolute;left:0;text-align:left;margin-left:130.95pt;margin-top:9.45pt;width:36pt;height:1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" filled="f" strokecolor="red" strokeweight="1pt"/>
            </w:pict>
          </mc:Fallback>
        </mc:AlternateContent>
      </w:r>
    </w:p>
    <w:p w:rsidR="002313A8" w:rsidRDefault="002313A8" w:rsidP="004B6434"/>
    <w:p w:rsidR="002313A8" w:rsidRDefault="002313A8" w:rsidP="004B6434"/>
    <w:p w:rsidR="002313A8" w:rsidRDefault="002313A8" w:rsidP="00F57B59">
      <w:pPr>
        <w:ind w:left="240" w:hangingChars="100" w:hanging="240"/>
      </w:pPr>
    </w:p>
    <w:p w:rsidR="00006354" w:rsidRDefault="00006354" w:rsidP="004B6434"/>
    <w:p w:rsidR="00006354" w:rsidRDefault="00920A0E" w:rsidP="004B6434">
      <w:r>
        <w:rPr>
          <w:rFonts w:hint="eastAsia"/>
          <w:noProof/>
        </w:rPr>
        <w:drawing>
          <wp:anchor distT="0" distB="0" distL="114300" distR="114300" simplePos="0" relativeHeight="251714560" behindDoc="0" locked="0" layoutInCell="1" allowOverlap="1" wp14:anchorId="40A285C7" wp14:editId="35F2F9FC">
            <wp:simplePos x="0" y="0"/>
            <wp:positionH relativeFrom="column">
              <wp:posOffset>-3810</wp:posOffset>
            </wp:positionH>
            <wp:positionV relativeFrom="paragraph">
              <wp:posOffset>110490</wp:posOffset>
            </wp:positionV>
            <wp:extent cx="5943600" cy="262890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6354" w:rsidRDefault="00920A0E" w:rsidP="004B64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104F34D" wp14:editId="35F69263">
                <wp:simplePos x="0" y="0"/>
                <wp:positionH relativeFrom="column">
                  <wp:posOffset>1624965</wp:posOffset>
                </wp:positionH>
                <wp:positionV relativeFrom="paragraph">
                  <wp:posOffset>5715</wp:posOffset>
                </wp:positionV>
                <wp:extent cx="1447800" cy="611505"/>
                <wp:effectExtent l="1047750" t="0" r="19050" b="17145"/>
                <wp:wrapNone/>
                <wp:docPr id="33" name="角丸四角形吹き出し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611505"/>
                        </a:xfrm>
                        <a:prstGeom prst="wedgeRoundRectCallout">
                          <a:avLst>
                            <a:gd name="adj1" fmla="val -122362"/>
                            <a:gd name="adj2" fmla="val -4254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6B72" w:rsidRDefault="00F72BCC" w:rsidP="00FE06E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⑥　</w:t>
                            </w:r>
                            <w:r w:rsidR="00BC6B72">
                              <w:rPr>
                                <w:rFonts w:hint="eastAsia"/>
                                <w:color w:val="000000" w:themeColor="text1"/>
                              </w:rPr>
                              <w:t>［</w:t>
                            </w:r>
                            <w:r w:rsidR="00920A0E">
                              <w:rPr>
                                <w:rFonts w:hint="eastAsia"/>
                                <w:color w:val="000000" w:themeColor="text1"/>
                              </w:rPr>
                              <w:t>ホーム</w:t>
                            </w:r>
                            <w:r w:rsidR="00BC6B72">
                              <w:rPr>
                                <w:rFonts w:hint="eastAsia"/>
                                <w:color w:val="000000" w:themeColor="text1"/>
                              </w:rPr>
                              <w:t>］タブをクリックする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角丸四角形吹き出し 33" o:spid="_x0000_s1030" type="#_x0000_t62" style="position:absolute;left:0;text-align:left;margin-left:127.95pt;margin-top:.45pt;width:114pt;height:48.1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" adj="-15630,1611" fillcolor="white [3212]" strokecolor="red" strokeweight="1pt">
                <v:textbox inset="1mm,1mm,1mm,1mm">
                  <w:txbxContent>
                    <w:p w:rsidR="00BC6B72" w:rsidRDefault="00F72BCC" w:rsidP="00FE06EB">
                      <w:pPr>
                        <w:jc w:val="center"/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 xml:space="preserve">⑥　</w:t>
                      </w:r>
                      <w:r w:rsidR="00BC6B72">
                        <w:rPr>
                          <w:rFonts w:hint="eastAsia"/>
                          <w:color w:val="000000" w:themeColor="text1"/>
                        </w:rPr>
                        <w:t>［</w:t>
                      </w:r>
                      <w:r w:rsidR="00920A0E">
                        <w:rPr>
                          <w:rFonts w:hint="eastAsia"/>
                          <w:color w:val="000000" w:themeColor="text1"/>
                        </w:rPr>
                        <w:t>ホーム</w:t>
                      </w:r>
                      <w:r w:rsidR="00BC6B72">
                        <w:rPr>
                          <w:rFonts w:hint="eastAsia"/>
                          <w:color w:val="000000" w:themeColor="text1"/>
                        </w:rPr>
                        <w:t>］タブをクリックする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324190A" wp14:editId="0AE1536D">
                <wp:simplePos x="0" y="0"/>
                <wp:positionH relativeFrom="column">
                  <wp:posOffset>253365</wp:posOffset>
                </wp:positionH>
                <wp:positionV relativeFrom="paragraph">
                  <wp:posOffset>-3810</wp:posOffset>
                </wp:positionV>
                <wp:extent cx="361950" cy="152400"/>
                <wp:effectExtent l="0" t="0" r="19050" b="19050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524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7" o:spid="_x0000_s1026" style="position:absolute;left:0;text-align:left;margin-left:19.95pt;margin-top:-.3pt;width:28.5pt;height:1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" filled="f" strokecolor="red" strokeweight="1pt">
                <v:textbox inset="1mm,1mm,1mm,1mm"/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186690</wp:posOffset>
                </wp:positionV>
                <wp:extent cx="352425" cy="333375"/>
                <wp:effectExtent l="0" t="0" r="28575" b="28575"/>
                <wp:wrapNone/>
                <wp:docPr id="24" name="角丸四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" o:spid="_x0000_s1026" style="position:absolute;left:0;text-align:left;margin-left:29.7pt;margin-top:14.7pt;width:27.75pt;height:26.2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" filled="f" strokecolor="red" strokeweight="1pt">
                <v:textbox inset="1mm,1mm,1mm,1mm"/>
              </v:roundrect>
            </w:pict>
          </mc:Fallback>
        </mc:AlternateContent>
      </w:r>
    </w:p>
    <w:p w:rsidR="00006354" w:rsidRDefault="00006354" w:rsidP="004B6434"/>
    <w:p w:rsidR="00006354" w:rsidRDefault="00006354" w:rsidP="004B6434"/>
    <w:p w:rsidR="00006354" w:rsidRDefault="00920A0E" w:rsidP="004B64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2634615</wp:posOffset>
                </wp:positionH>
                <wp:positionV relativeFrom="paragraph">
                  <wp:posOffset>43815</wp:posOffset>
                </wp:positionV>
                <wp:extent cx="514350" cy="390525"/>
                <wp:effectExtent l="0" t="0" r="19050" b="28575"/>
                <wp:wrapNone/>
                <wp:docPr id="28" name="角丸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905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8" o:spid="_x0000_s1026" style="position:absolute;left:0;text-align:left;margin-left:207.45pt;margin-top:3.45pt;width:40.5pt;height:30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" filled="f" strokecolor="red" strokeweight="1pt">
                <v:textbox inset="1mm,1mm,1mm,1mm"/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100965</wp:posOffset>
                </wp:positionV>
                <wp:extent cx="1447800" cy="838200"/>
                <wp:effectExtent l="0" t="323850" r="19050" b="19050"/>
                <wp:wrapNone/>
                <wp:docPr id="51" name="角丸四角形吹き出し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838200"/>
                        </a:xfrm>
                        <a:prstGeom prst="wedgeRoundRectCallout">
                          <a:avLst>
                            <a:gd name="adj1" fmla="val -14468"/>
                            <a:gd name="adj2" fmla="val -8671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6B72" w:rsidRDefault="00F72BCC" w:rsidP="00FE06E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⑦　</w:t>
                            </w:r>
                            <w:r w:rsidR="00BC6B72">
                              <w:rPr>
                                <w:rFonts w:hint="eastAsia"/>
                                <w:color w:val="000000" w:themeColor="text1"/>
                              </w:rPr>
                              <w:t>［ビデオおよび写真の追加］コマンドをクリックする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角丸四角形吹き出し 51" o:spid="_x0000_s1031" type="#_x0000_t62" style="position:absolute;left:0;text-align:left;margin-left:7.2pt;margin-top:7.95pt;width:114pt;height:6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" adj="7675,-7930" fillcolor="white [3212]" strokecolor="red" strokeweight="1pt">
                <v:textbox inset="1mm,1mm,1mm,1mm">
                  <w:txbxContent>
                    <w:p w:rsidR="00BC6B72" w:rsidRDefault="00F72BCC" w:rsidP="00FE06EB">
                      <w:pPr>
                        <w:jc w:val="center"/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 xml:space="preserve">⑦　</w:t>
                      </w:r>
                      <w:r w:rsidR="00BC6B72">
                        <w:rPr>
                          <w:rFonts w:hint="eastAsia"/>
                          <w:color w:val="000000" w:themeColor="text1"/>
                        </w:rPr>
                        <w:t>［ビデオおよび写真の追加］コマンドをクリックする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3644265</wp:posOffset>
                </wp:positionH>
                <wp:positionV relativeFrom="paragraph">
                  <wp:posOffset>34290</wp:posOffset>
                </wp:positionV>
                <wp:extent cx="2124075" cy="752475"/>
                <wp:effectExtent l="666750" t="0" r="28575" b="28575"/>
                <wp:wrapNone/>
                <wp:docPr id="59" name="角丸四角形吹き出し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752475"/>
                        </a:xfrm>
                        <a:prstGeom prst="wedgeRoundRectCallout">
                          <a:avLst>
                            <a:gd name="adj1" fmla="val -81189"/>
                            <a:gd name="adj2" fmla="val -2043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6B72" w:rsidRDefault="00F72BCC" w:rsidP="00FE06E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⑨　</w:t>
                            </w:r>
                            <w:r w:rsidR="00BC6B72">
                              <w:rPr>
                                <w:rFonts w:hint="eastAsia"/>
                                <w:color w:val="000000" w:themeColor="text1"/>
                              </w:rPr>
                              <w:t>最後のコマを選択する→この後ろに次の動画を追加する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角丸四角形吹き出し 59" o:spid="_x0000_s1032" type="#_x0000_t62" style="position:absolute;left:0;text-align:left;margin-left:286.95pt;margin-top:2.7pt;width:167.25pt;height:59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" adj="-6737,6385" fillcolor="white [3212]" strokecolor="red" strokeweight="1pt">
                <v:textbox inset="1mm,1mm,1mm,1mm">
                  <w:txbxContent>
                    <w:p w:rsidR="00BC6B72" w:rsidRDefault="00F72BCC" w:rsidP="00FE06EB">
                      <w:pPr>
                        <w:jc w:val="center"/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 xml:space="preserve">⑨　</w:t>
                      </w:r>
                      <w:r w:rsidR="00BC6B72">
                        <w:rPr>
                          <w:rFonts w:hint="eastAsia"/>
                          <w:color w:val="000000" w:themeColor="text1"/>
                        </w:rPr>
                        <w:t>最後のコマを選択する→この後ろに次の動画を追加する</w:t>
                      </w:r>
                    </w:p>
                  </w:txbxContent>
                </v:textbox>
              </v:shape>
            </w:pict>
          </mc:Fallback>
        </mc:AlternateContent>
      </w:r>
    </w:p>
    <w:p w:rsidR="00006354" w:rsidRDefault="00006354" w:rsidP="004B6434"/>
    <w:p w:rsidR="00006354" w:rsidRDefault="00006354" w:rsidP="004B6434"/>
    <w:p w:rsidR="00006354" w:rsidRDefault="00006354" w:rsidP="004B6434"/>
    <w:p w:rsidR="00006354" w:rsidRDefault="00920A0E" w:rsidP="004B64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1644015</wp:posOffset>
                </wp:positionH>
                <wp:positionV relativeFrom="paragraph">
                  <wp:posOffset>24765</wp:posOffset>
                </wp:positionV>
                <wp:extent cx="2238375" cy="933450"/>
                <wp:effectExtent l="0" t="781050" r="28575" b="19050"/>
                <wp:wrapNone/>
                <wp:docPr id="58" name="角丸四角形吹き出し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933450"/>
                        </a:xfrm>
                        <a:prstGeom prst="wedgeRoundRectCallout">
                          <a:avLst>
                            <a:gd name="adj1" fmla="val -14356"/>
                            <a:gd name="adj2" fmla="val -13333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6B72" w:rsidRPr="00FE06EB" w:rsidRDefault="00F72BCC" w:rsidP="00A14B7A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⑧</w:t>
                            </w:r>
                            <w:r w:rsidR="00BC6B72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③項と同じ画面が出る</w:t>
                            </w:r>
                            <w:r w:rsidR="00E21C67">
                              <w:rPr>
                                <w:rFonts w:hint="eastAsia"/>
                                <w:color w:val="000000" w:themeColor="text1"/>
                              </w:rPr>
                              <w:t>→</w:t>
                            </w:r>
                            <w:r w:rsidR="00BC6B72" w:rsidRPr="00FE06EB">
                              <w:rPr>
                                <w:rFonts w:hint="eastAsia"/>
                                <w:color w:val="000000" w:themeColor="text1"/>
                              </w:rPr>
                              <w:t>動画</w:t>
                            </w:r>
                            <w:r w:rsidR="00BC6B72">
                              <w:rPr>
                                <w:rFonts w:hint="eastAsia"/>
                                <w:color w:val="000000" w:themeColor="text1"/>
                              </w:rPr>
                              <w:t>ファイル［</w:t>
                            </w:r>
                            <w:r w:rsidR="00BC6B72">
                              <w:rPr>
                                <w:rFonts w:hint="eastAsia"/>
                                <w:color w:val="000000" w:themeColor="text1"/>
                              </w:rPr>
                              <w:t>MVI_4.AVI</w:t>
                            </w:r>
                            <w:r w:rsidR="00BC6B72">
                              <w:rPr>
                                <w:rFonts w:hint="eastAsia"/>
                                <w:color w:val="000000" w:themeColor="text1"/>
                              </w:rPr>
                              <w:t>］を選択→［開く］ボタンをクリックする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角丸四角形吹き出し 58" o:spid="_x0000_s1033" type="#_x0000_t62" style="position:absolute;left:0;text-align:left;margin-left:129.45pt;margin-top:1.95pt;width:176.25pt;height:73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" adj="7699,-18001" fillcolor="white [3212]" strokecolor="red" strokeweight="1pt">
                <v:textbox inset="1mm,1mm,1mm,1mm">
                  <w:txbxContent>
                    <w:p w:rsidR="00BC6B72" w:rsidRPr="00FE06EB" w:rsidRDefault="00F72BCC" w:rsidP="00A14B7A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⑧</w:t>
                      </w:r>
                      <w:r w:rsidR="00BC6B72">
                        <w:rPr>
                          <w:rFonts w:hint="eastAsia"/>
                          <w:color w:val="000000" w:themeColor="text1"/>
                        </w:rPr>
                        <w:t xml:space="preserve">　③項と同じ画面が出る</w:t>
                      </w:r>
                      <w:r w:rsidR="00E21C67">
                        <w:rPr>
                          <w:rFonts w:hint="eastAsia"/>
                          <w:color w:val="000000" w:themeColor="text1"/>
                        </w:rPr>
                        <w:t>→</w:t>
                      </w:r>
                      <w:r w:rsidR="00BC6B72" w:rsidRPr="00FE06EB">
                        <w:rPr>
                          <w:rFonts w:hint="eastAsia"/>
                          <w:color w:val="000000" w:themeColor="text1"/>
                        </w:rPr>
                        <w:t>動画</w:t>
                      </w:r>
                      <w:r w:rsidR="00BC6B72">
                        <w:rPr>
                          <w:rFonts w:hint="eastAsia"/>
                          <w:color w:val="000000" w:themeColor="text1"/>
                        </w:rPr>
                        <w:t>ファイル［</w:t>
                      </w:r>
                      <w:r w:rsidR="00BC6B72">
                        <w:rPr>
                          <w:rFonts w:hint="eastAsia"/>
                          <w:color w:val="000000" w:themeColor="text1"/>
                        </w:rPr>
                        <w:t>MVI_4.AVI</w:t>
                      </w:r>
                      <w:r w:rsidR="00BC6B72">
                        <w:rPr>
                          <w:rFonts w:hint="eastAsia"/>
                          <w:color w:val="000000" w:themeColor="text1"/>
                        </w:rPr>
                        <w:t>］を選択→［開く］ボタンをクリックする</w:t>
                      </w:r>
                    </w:p>
                  </w:txbxContent>
                </v:textbox>
              </v:shape>
            </w:pict>
          </mc:Fallback>
        </mc:AlternateContent>
      </w:r>
    </w:p>
    <w:p w:rsidR="00006354" w:rsidRDefault="00006354" w:rsidP="004B6434"/>
    <w:p w:rsidR="00006354" w:rsidRDefault="00006354" w:rsidP="004B6434"/>
    <w:p w:rsidR="00006354" w:rsidRDefault="00006354" w:rsidP="004B6434"/>
    <w:p w:rsidR="00490CCD" w:rsidRDefault="00490CCD" w:rsidP="004B6434"/>
    <w:p w:rsidR="00490CCD" w:rsidRDefault="00490CCD" w:rsidP="004B6434"/>
    <w:p w:rsidR="00490CCD" w:rsidRDefault="00490CCD" w:rsidP="004B6434"/>
    <w:p w:rsidR="00490CCD" w:rsidRDefault="00490CCD" w:rsidP="004B6434">
      <w:r>
        <w:rPr>
          <w:rFonts w:hint="eastAsia"/>
          <w:noProof/>
        </w:rPr>
        <w:lastRenderedPageBreak/>
        <w:drawing>
          <wp:anchor distT="0" distB="0" distL="114300" distR="114300" simplePos="0" relativeHeight="251722752" behindDoc="0" locked="0" layoutInCell="1" allowOverlap="1" wp14:anchorId="6EA507DE" wp14:editId="4C2BC429">
            <wp:simplePos x="0" y="0"/>
            <wp:positionH relativeFrom="column">
              <wp:posOffset>-635</wp:posOffset>
            </wp:positionH>
            <wp:positionV relativeFrom="paragraph">
              <wp:posOffset>34290</wp:posOffset>
            </wp:positionV>
            <wp:extent cx="5939790" cy="2376805"/>
            <wp:effectExtent l="0" t="0" r="3810" b="4445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02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354" w:rsidRDefault="00490CCD" w:rsidP="004B64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611441E" wp14:editId="1F6F09F8">
                <wp:simplePos x="0" y="0"/>
                <wp:positionH relativeFrom="column">
                  <wp:posOffset>374015</wp:posOffset>
                </wp:positionH>
                <wp:positionV relativeFrom="paragraph">
                  <wp:posOffset>43815</wp:posOffset>
                </wp:positionV>
                <wp:extent cx="371475" cy="409575"/>
                <wp:effectExtent l="0" t="0" r="28575" b="28575"/>
                <wp:wrapNone/>
                <wp:docPr id="67" name="角丸四角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0957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67" o:spid="_x0000_s1026" style="position:absolute;left:0;text-align:left;margin-left:29.45pt;margin-top:3.45pt;width:29.25pt;height:32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" filled="f" strokecolor="red" strokeweight="1pt">
                <v:textbox inset="1mm,1mm,1mm,1mm"/>
              </v:roundrect>
            </w:pict>
          </mc:Fallback>
        </mc:AlternateContent>
      </w:r>
    </w:p>
    <w:p w:rsidR="00006354" w:rsidRDefault="00006354" w:rsidP="004B6434"/>
    <w:p w:rsidR="00006354" w:rsidRDefault="00490CCD" w:rsidP="004B64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7FC6E36" wp14:editId="2A1D0D85">
                <wp:simplePos x="0" y="0"/>
                <wp:positionH relativeFrom="column">
                  <wp:posOffset>4136391</wp:posOffset>
                </wp:positionH>
                <wp:positionV relativeFrom="paragraph">
                  <wp:posOffset>81915</wp:posOffset>
                </wp:positionV>
                <wp:extent cx="1428750" cy="752475"/>
                <wp:effectExtent l="457200" t="0" r="19050" b="28575"/>
                <wp:wrapNone/>
                <wp:docPr id="75" name="角丸四角形吹き出し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752475"/>
                        </a:xfrm>
                        <a:prstGeom prst="wedgeRoundRectCallout">
                          <a:avLst>
                            <a:gd name="adj1" fmla="val -81189"/>
                            <a:gd name="adj2" fmla="val -2043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0CCD" w:rsidRDefault="00F72BCC" w:rsidP="00FE06E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⑫</w:t>
                            </w:r>
                            <w:r w:rsidR="00490CCD">
                              <w:rPr>
                                <w:rFonts w:hint="eastAsia"/>
                                <w:color w:val="000000" w:themeColor="text1"/>
                              </w:rPr>
                              <w:t>最後のコマが選択されています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角丸四角形吹き出し 75" o:spid="_x0000_s1034" type="#_x0000_t62" style="position:absolute;left:0;text-align:left;margin-left:325.7pt;margin-top:6.45pt;width:112.5pt;height:59.2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" adj="-6737,6385" fillcolor="white [3212]" strokecolor="red" strokeweight="1pt">
                <v:textbox inset="1mm,1mm,1mm,1mm">
                  <w:txbxContent>
                    <w:p w:rsidR="00490CCD" w:rsidRDefault="00F72BCC" w:rsidP="00FE06EB">
                      <w:pPr>
                        <w:jc w:val="center"/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⑫</w:t>
                      </w:r>
                      <w:r w:rsidR="00490CCD">
                        <w:rPr>
                          <w:rFonts w:hint="eastAsia"/>
                          <w:color w:val="000000" w:themeColor="text1"/>
                        </w:rPr>
                        <w:t>最後のコマが選択されています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FFB21F2" wp14:editId="205227B8">
                <wp:simplePos x="0" y="0"/>
                <wp:positionH relativeFrom="column">
                  <wp:posOffset>3164840</wp:posOffset>
                </wp:positionH>
                <wp:positionV relativeFrom="paragraph">
                  <wp:posOffset>129540</wp:posOffset>
                </wp:positionV>
                <wp:extent cx="552450" cy="495300"/>
                <wp:effectExtent l="0" t="0" r="19050" b="19050"/>
                <wp:wrapNone/>
                <wp:docPr id="68" name="角丸四角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953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68" o:spid="_x0000_s1026" style="position:absolute;left:0;text-align:left;margin-left:249.2pt;margin-top:10.2pt;width:43.5pt;height:39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" filled="f" strokecolor="red" strokeweight="1pt">
                <v:textbox inset="1mm,1mm,1mm,1mm"/>
              </v:roundrect>
            </w:pict>
          </mc:Fallback>
        </mc:AlternateContent>
      </w:r>
    </w:p>
    <w:p w:rsidR="00006354" w:rsidRDefault="00490CCD" w:rsidP="004B64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33B847B" wp14:editId="5D5645F6">
                <wp:simplePos x="0" y="0"/>
                <wp:positionH relativeFrom="column">
                  <wp:posOffset>88265</wp:posOffset>
                </wp:positionH>
                <wp:positionV relativeFrom="paragraph">
                  <wp:posOffset>15240</wp:posOffset>
                </wp:positionV>
                <wp:extent cx="1447800" cy="838200"/>
                <wp:effectExtent l="0" t="323850" r="19050" b="19050"/>
                <wp:wrapNone/>
                <wp:docPr id="69" name="角丸四角形吹き出し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838200"/>
                        </a:xfrm>
                        <a:prstGeom prst="wedgeRoundRectCallout">
                          <a:avLst>
                            <a:gd name="adj1" fmla="val -14468"/>
                            <a:gd name="adj2" fmla="val -8671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0CCD" w:rsidRDefault="00F72BCC" w:rsidP="00FE06E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⑩　</w:t>
                            </w:r>
                            <w:r w:rsidR="00490CCD">
                              <w:rPr>
                                <w:rFonts w:hint="eastAsia"/>
                                <w:color w:val="000000" w:themeColor="text1"/>
                              </w:rPr>
                              <w:t>［ビデオおよび写真の追加］コマンドをクリックする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角丸四角形吹き出し 69" o:spid="_x0000_s1035" type="#_x0000_t62" style="position:absolute;left:0;text-align:left;margin-left:6.95pt;margin-top:1.2pt;width:114pt;height:6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" adj="7675,-7930" fillcolor="white [3212]" strokecolor="red" strokeweight="1pt">
                <v:textbox inset="1mm,1mm,1mm,1mm">
                  <w:txbxContent>
                    <w:p w:rsidR="00490CCD" w:rsidRDefault="00F72BCC" w:rsidP="00FE06EB">
                      <w:pPr>
                        <w:jc w:val="center"/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 xml:space="preserve">⑩　</w:t>
                      </w:r>
                      <w:r w:rsidR="00490CCD">
                        <w:rPr>
                          <w:rFonts w:hint="eastAsia"/>
                          <w:color w:val="000000" w:themeColor="text1"/>
                        </w:rPr>
                        <w:t>［ビデオおよび写真の追加］コマンドをクリックする</w:t>
                      </w:r>
                    </w:p>
                  </w:txbxContent>
                </v:textbox>
              </v:shape>
            </w:pict>
          </mc:Fallback>
        </mc:AlternateContent>
      </w:r>
    </w:p>
    <w:p w:rsidR="00006354" w:rsidRDefault="00006354" w:rsidP="004B6434"/>
    <w:p w:rsidR="00006354" w:rsidRDefault="00490CCD" w:rsidP="004B64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FA2F178" wp14:editId="491656F8">
                <wp:simplePos x="0" y="0"/>
                <wp:positionH relativeFrom="column">
                  <wp:posOffset>1821815</wp:posOffset>
                </wp:positionH>
                <wp:positionV relativeFrom="paragraph">
                  <wp:posOffset>167640</wp:posOffset>
                </wp:positionV>
                <wp:extent cx="2238375" cy="933450"/>
                <wp:effectExtent l="0" t="285750" r="28575" b="19050"/>
                <wp:wrapNone/>
                <wp:docPr id="74" name="角丸四角形吹き出し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933450"/>
                        </a:xfrm>
                        <a:prstGeom prst="wedgeRoundRectCallout">
                          <a:avLst>
                            <a:gd name="adj1" fmla="val 18410"/>
                            <a:gd name="adj2" fmla="val -8027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0CCD" w:rsidRPr="00FE06EB" w:rsidRDefault="00F72BCC" w:rsidP="00A14B7A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⑪</w:t>
                            </w:r>
                            <w:r w:rsidR="00490CCD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③項と同じ画面が出る</w:t>
                            </w:r>
                            <w:r w:rsidR="00E21C67">
                              <w:rPr>
                                <w:rFonts w:hint="eastAsia"/>
                                <w:color w:val="000000" w:themeColor="text1"/>
                              </w:rPr>
                              <w:t>→</w:t>
                            </w:r>
                            <w:r w:rsidR="00490CCD" w:rsidRPr="00FE06EB">
                              <w:rPr>
                                <w:rFonts w:hint="eastAsia"/>
                                <w:color w:val="000000" w:themeColor="text1"/>
                              </w:rPr>
                              <w:t>動画</w:t>
                            </w:r>
                            <w:r w:rsidR="00490CCD">
                              <w:rPr>
                                <w:rFonts w:hint="eastAsia"/>
                                <w:color w:val="000000" w:themeColor="text1"/>
                              </w:rPr>
                              <w:t>ファイル［</w:t>
                            </w:r>
                            <w:r w:rsidR="00490CCD">
                              <w:rPr>
                                <w:rFonts w:hint="eastAsia"/>
                                <w:color w:val="000000" w:themeColor="text1"/>
                              </w:rPr>
                              <w:t>MVI_6.AVI</w:t>
                            </w:r>
                            <w:r w:rsidR="00490CCD">
                              <w:rPr>
                                <w:rFonts w:hint="eastAsia"/>
                                <w:color w:val="000000" w:themeColor="text1"/>
                              </w:rPr>
                              <w:t>］を選択→［開く］ボタンをクリックする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74" o:spid="_x0000_s1036" type="#_x0000_t62" style="position:absolute;left:0;text-align:left;margin-left:143.45pt;margin-top:13.2pt;width:176.25pt;height:73.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" adj="14777,-6540" fillcolor="white [3212]" strokecolor="red" strokeweight="1pt">
                <v:textbox inset="1mm,1mm,1mm,1mm">
                  <w:txbxContent>
                    <w:p w:rsidR="00490CCD" w:rsidRPr="00FE06EB" w:rsidRDefault="00F72BCC" w:rsidP="00A14B7A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⑪</w:t>
                      </w:r>
                      <w:r w:rsidR="00490CCD">
                        <w:rPr>
                          <w:rFonts w:hint="eastAsia"/>
                          <w:color w:val="000000" w:themeColor="text1"/>
                        </w:rPr>
                        <w:t xml:space="preserve">　③項と同じ画面が出る</w:t>
                      </w:r>
                      <w:r w:rsidR="00E21C67">
                        <w:rPr>
                          <w:rFonts w:hint="eastAsia"/>
                          <w:color w:val="000000" w:themeColor="text1"/>
                        </w:rPr>
                        <w:t>→</w:t>
                      </w:r>
                      <w:r w:rsidR="00490CCD" w:rsidRPr="00FE06EB">
                        <w:rPr>
                          <w:rFonts w:hint="eastAsia"/>
                          <w:color w:val="000000" w:themeColor="text1"/>
                        </w:rPr>
                        <w:t>動画</w:t>
                      </w:r>
                      <w:r w:rsidR="00490CCD">
                        <w:rPr>
                          <w:rFonts w:hint="eastAsia"/>
                          <w:color w:val="000000" w:themeColor="text1"/>
                        </w:rPr>
                        <w:t>ファイル［</w:t>
                      </w:r>
                      <w:r w:rsidR="00490CCD">
                        <w:rPr>
                          <w:rFonts w:hint="eastAsia"/>
                          <w:color w:val="000000" w:themeColor="text1"/>
                        </w:rPr>
                        <w:t>MVI_6.AVI</w:t>
                      </w:r>
                      <w:r w:rsidR="00490CCD">
                        <w:rPr>
                          <w:rFonts w:hint="eastAsia"/>
                          <w:color w:val="000000" w:themeColor="text1"/>
                        </w:rPr>
                        <w:t>］を選択→［開く］ボタンをクリックする</w:t>
                      </w:r>
                    </w:p>
                  </w:txbxContent>
                </v:textbox>
              </v:shape>
            </w:pict>
          </mc:Fallback>
        </mc:AlternateContent>
      </w:r>
    </w:p>
    <w:p w:rsidR="00006354" w:rsidRDefault="00006354" w:rsidP="004B6434"/>
    <w:p w:rsidR="00006354" w:rsidRDefault="00006354" w:rsidP="004B6434"/>
    <w:p w:rsidR="00006354" w:rsidRDefault="00006354" w:rsidP="004B6434"/>
    <w:p w:rsidR="00006354" w:rsidRDefault="00006354" w:rsidP="004B6434"/>
    <w:p w:rsidR="00006354" w:rsidRDefault="00006354" w:rsidP="004B6434"/>
    <w:p w:rsidR="00490CCD" w:rsidRDefault="00490CCD" w:rsidP="004B6434">
      <w:r>
        <w:rPr>
          <w:rFonts w:hint="eastAsia"/>
          <w:noProof/>
        </w:rPr>
        <w:drawing>
          <wp:anchor distT="0" distB="0" distL="114300" distR="114300" simplePos="0" relativeHeight="251731968" behindDoc="0" locked="0" layoutInCell="1" allowOverlap="1" wp14:anchorId="791341C8" wp14:editId="72CF7FC0">
            <wp:simplePos x="0" y="0"/>
            <wp:positionH relativeFrom="column">
              <wp:posOffset>2540</wp:posOffset>
            </wp:positionH>
            <wp:positionV relativeFrom="paragraph">
              <wp:posOffset>62865</wp:posOffset>
            </wp:positionV>
            <wp:extent cx="5939790" cy="2279650"/>
            <wp:effectExtent l="0" t="0" r="3810" b="6350"/>
            <wp:wrapNone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03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CCD" w:rsidRDefault="00490CCD" w:rsidP="004B64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383540</wp:posOffset>
                </wp:positionH>
                <wp:positionV relativeFrom="paragraph">
                  <wp:posOffset>100965</wp:posOffset>
                </wp:positionV>
                <wp:extent cx="323850" cy="428625"/>
                <wp:effectExtent l="0" t="0" r="19050" b="28575"/>
                <wp:wrapNone/>
                <wp:docPr id="80" name="角丸四角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286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80" o:spid="_x0000_s1026" style="position:absolute;left:0;text-align:left;margin-left:30.2pt;margin-top:7.95pt;width:25.5pt;height:33.7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" filled="f" strokecolor="red" strokeweight="1pt">
                <v:textbox inset="1mm,1mm,1mm,1mm"/>
              </v:roundrect>
            </w:pict>
          </mc:Fallback>
        </mc:AlternateContent>
      </w:r>
    </w:p>
    <w:p w:rsidR="00490CCD" w:rsidRDefault="00490CCD" w:rsidP="004B6434"/>
    <w:p w:rsidR="00490CCD" w:rsidRDefault="00490CCD" w:rsidP="004B64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3669665</wp:posOffset>
                </wp:positionH>
                <wp:positionV relativeFrom="paragraph">
                  <wp:posOffset>139065</wp:posOffset>
                </wp:positionV>
                <wp:extent cx="581025" cy="485775"/>
                <wp:effectExtent l="0" t="0" r="28575" b="28575"/>
                <wp:wrapNone/>
                <wp:docPr id="81" name="角丸四角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8577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81" o:spid="_x0000_s1026" style="position:absolute;left:0;text-align:left;margin-left:288.95pt;margin-top:10.95pt;width:45.75pt;height:38.2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" filled="f" strokecolor="red" strokeweight="1pt">
                <v:textbox inset="1mm,1mm,1mm,1mm"/>
              </v:roundrect>
            </w:pict>
          </mc:Fallback>
        </mc:AlternateContent>
      </w:r>
    </w:p>
    <w:p w:rsidR="00490CCD" w:rsidRDefault="00490CCD" w:rsidP="004B64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9D8EB0F" wp14:editId="01BE6808">
                <wp:simplePos x="0" y="0"/>
                <wp:positionH relativeFrom="column">
                  <wp:posOffset>107315</wp:posOffset>
                </wp:positionH>
                <wp:positionV relativeFrom="paragraph">
                  <wp:posOffset>91440</wp:posOffset>
                </wp:positionV>
                <wp:extent cx="1447800" cy="838200"/>
                <wp:effectExtent l="0" t="323850" r="19050" b="19050"/>
                <wp:wrapNone/>
                <wp:docPr id="78" name="角丸四角形吹き出し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838200"/>
                        </a:xfrm>
                        <a:prstGeom prst="wedgeRoundRectCallout">
                          <a:avLst>
                            <a:gd name="adj1" fmla="val -14468"/>
                            <a:gd name="adj2" fmla="val -8671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0CCD" w:rsidRDefault="00F72BCC" w:rsidP="00FE06E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⑬　</w:t>
                            </w:r>
                            <w:r w:rsidR="00490CCD">
                              <w:rPr>
                                <w:rFonts w:hint="eastAsia"/>
                                <w:color w:val="000000" w:themeColor="text1"/>
                              </w:rPr>
                              <w:t>［ビデオおよび写真の追加］コマンドをクリックする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角丸四角形吹き出し 78" o:spid="_x0000_s1037" type="#_x0000_t62" style="position:absolute;left:0;text-align:left;margin-left:8.45pt;margin-top:7.2pt;width:114pt;height:66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" adj="7675,-7930" fillcolor="white [3212]" strokecolor="red" strokeweight="1pt">
                <v:textbox inset="1mm,1mm,1mm,1mm">
                  <w:txbxContent>
                    <w:p w:rsidR="00490CCD" w:rsidRDefault="00F72BCC" w:rsidP="00FE06EB">
                      <w:pPr>
                        <w:jc w:val="center"/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 xml:space="preserve">⑬　</w:t>
                      </w:r>
                      <w:r w:rsidR="00490CCD">
                        <w:rPr>
                          <w:rFonts w:hint="eastAsia"/>
                          <w:color w:val="000000" w:themeColor="text1"/>
                        </w:rPr>
                        <w:t>［ビデオおよび写真の追加］コマンドをクリックする</w:t>
                      </w:r>
                    </w:p>
                  </w:txbxContent>
                </v:textbox>
              </v:shape>
            </w:pict>
          </mc:Fallback>
        </mc:AlternateContent>
      </w:r>
    </w:p>
    <w:p w:rsidR="00490CCD" w:rsidRDefault="00490CCD" w:rsidP="004B6434"/>
    <w:p w:rsidR="00490CCD" w:rsidRDefault="00490CCD" w:rsidP="004B64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AE761E0" wp14:editId="29A29C27">
                <wp:simplePos x="0" y="0"/>
                <wp:positionH relativeFrom="column">
                  <wp:posOffset>1707515</wp:posOffset>
                </wp:positionH>
                <wp:positionV relativeFrom="paragraph">
                  <wp:posOffset>24765</wp:posOffset>
                </wp:positionV>
                <wp:extent cx="2238375" cy="933450"/>
                <wp:effectExtent l="0" t="152400" r="28575" b="19050"/>
                <wp:wrapNone/>
                <wp:docPr id="79" name="角丸四角形吹き出し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933450"/>
                        </a:xfrm>
                        <a:prstGeom prst="wedgeRoundRectCallout">
                          <a:avLst>
                            <a:gd name="adj1" fmla="val 49474"/>
                            <a:gd name="adj2" fmla="val -6497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0CCD" w:rsidRPr="00FE06EB" w:rsidRDefault="00F72BCC" w:rsidP="00A14B7A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⑭</w:t>
                            </w:r>
                            <w:r w:rsidR="00490CCD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③項と同じ画面が出る</w:t>
                            </w:r>
                            <w:r w:rsidR="00E21C67">
                              <w:rPr>
                                <w:rFonts w:hint="eastAsia"/>
                                <w:color w:val="000000" w:themeColor="text1"/>
                              </w:rPr>
                              <w:t>→</w:t>
                            </w:r>
                            <w:r w:rsidR="00490CCD" w:rsidRPr="00FE06EB">
                              <w:rPr>
                                <w:rFonts w:hint="eastAsia"/>
                                <w:color w:val="000000" w:themeColor="text1"/>
                              </w:rPr>
                              <w:t>動画</w:t>
                            </w:r>
                            <w:r w:rsidR="00490CCD">
                              <w:rPr>
                                <w:rFonts w:hint="eastAsia"/>
                                <w:color w:val="000000" w:themeColor="text1"/>
                              </w:rPr>
                              <w:t>ファイル［</w:t>
                            </w:r>
                            <w:r w:rsidR="00490CCD">
                              <w:rPr>
                                <w:rFonts w:hint="eastAsia"/>
                                <w:color w:val="000000" w:themeColor="text1"/>
                              </w:rPr>
                              <w:t>MVI_7.AVI</w:t>
                            </w:r>
                            <w:r w:rsidR="00490CCD">
                              <w:rPr>
                                <w:rFonts w:hint="eastAsia"/>
                                <w:color w:val="000000" w:themeColor="text1"/>
                              </w:rPr>
                              <w:t>］を選択→［開く］ボタンをクリックする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79" o:spid="_x0000_s1038" type="#_x0000_t62" style="position:absolute;left:0;text-align:left;margin-left:134.45pt;margin-top:1.95pt;width:176.25pt;height:73.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" adj="21486,-3234" fillcolor="white [3212]" strokecolor="red" strokeweight="1pt">
                <v:textbox inset="1mm,1mm,1mm,1mm">
                  <w:txbxContent>
                    <w:p w:rsidR="00490CCD" w:rsidRPr="00FE06EB" w:rsidRDefault="00F72BCC" w:rsidP="00A14B7A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⑭</w:t>
                      </w:r>
                      <w:r w:rsidR="00490CCD">
                        <w:rPr>
                          <w:rFonts w:hint="eastAsia"/>
                          <w:color w:val="000000" w:themeColor="text1"/>
                        </w:rPr>
                        <w:t xml:space="preserve">　③項と同じ画面が出る</w:t>
                      </w:r>
                      <w:r w:rsidR="00E21C67">
                        <w:rPr>
                          <w:rFonts w:hint="eastAsia"/>
                          <w:color w:val="000000" w:themeColor="text1"/>
                        </w:rPr>
                        <w:t>→</w:t>
                      </w:r>
                      <w:r w:rsidR="00490CCD" w:rsidRPr="00FE06EB">
                        <w:rPr>
                          <w:rFonts w:hint="eastAsia"/>
                          <w:color w:val="000000" w:themeColor="text1"/>
                        </w:rPr>
                        <w:t>動画</w:t>
                      </w:r>
                      <w:r w:rsidR="00490CCD">
                        <w:rPr>
                          <w:rFonts w:hint="eastAsia"/>
                          <w:color w:val="000000" w:themeColor="text1"/>
                        </w:rPr>
                        <w:t>ファイル［</w:t>
                      </w:r>
                      <w:r w:rsidR="00490CCD">
                        <w:rPr>
                          <w:rFonts w:hint="eastAsia"/>
                          <w:color w:val="000000" w:themeColor="text1"/>
                        </w:rPr>
                        <w:t>MVI_7.AVI</w:t>
                      </w:r>
                      <w:r w:rsidR="00490CCD">
                        <w:rPr>
                          <w:rFonts w:hint="eastAsia"/>
                          <w:color w:val="000000" w:themeColor="text1"/>
                        </w:rPr>
                        <w:t>］を選択→［開く］ボタンをクリックする</w:t>
                      </w:r>
                    </w:p>
                  </w:txbxContent>
                </v:textbox>
              </v:shape>
            </w:pict>
          </mc:Fallback>
        </mc:AlternateContent>
      </w:r>
    </w:p>
    <w:p w:rsidR="00490CCD" w:rsidRDefault="00490CCD" w:rsidP="004B6434"/>
    <w:p w:rsidR="00490CCD" w:rsidRDefault="00490CCD" w:rsidP="004B6434"/>
    <w:p w:rsidR="00490CCD" w:rsidRDefault="00490CCD" w:rsidP="004B6434"/>
    <w:p w:rsidR="00490CCD" w:rsidRDefault="00490CCD" w:rsidP="004B6434"/>
    <w:p w:rsidR="00490CCD" w:rsidRDefault="00490CCD" w:rsidP="004B6434"/>
    <w:p w:rsidR="00490CCD" w:rsidRDefault="00F72BCC" w:rsidP="004B6434">
      <w:r>
        <w:rPr>
          <w:rFonts w:hint="eastAsia"/>
        </w:rPr>
        <w:t>2</w:t>
      </w:r>
      <w:r>
        <w:rPr>
          <w:rFonts w:hint="eastAsia"/>
        </w:rPr>
        <w:t xml:space="preserve">　</w:t>
      </w:r>
      <w:r w:rsidR="00B66993" w:rsidRPr="00B66993">
        <w:rPr>
          <w:rFonts w:hint="eastAsia"/>
          <w:color w:val="000000" w:themeColor="text1"/>
        </w:rPr>
        <w:t xml:space="preserve"> </w:t>
      </w:r>
      <w:r w:rsidR="00032B01">
        <w:rPr>
          <w:rFonts w:hint="eastAsia"/>
          <w:color w:val="000000" w:themeColor="text1"/>
        </w:rPr>
        <w:t>［</w:t>
      </w:r>
      <w:r w:rsidR="00B66993">
        <w:rPr>
          <w:rFonts w:hint="eastAsia"/>
          <w:color w:val="000000" w:themeColor="text1"/>
        </w:rPr>
        <w:t>MVI_</w:t>
      </w:r>
      <w:r w:rsidR="00032B01">
        <w:rPr>
          <w:rFonts w:hint="eastAsia"/>
          <w:color w:val="000000" w:themeColor="text1"/>
        </w:rPr>
        <w:t>3</w:t>
      </w:r>
      <w:r w:rsidR="00B66993">
        <w:rPr>
          <w:rFonts w:hint="eastAsia"/>
          <w:color w:val="000000" w:themeColor="text1"/>
        </w:rPr>
        <w:t>.AVI</w:t>
      </w:r>
      <w:r w:rsidR="00032B01">
        <w:rPr>
          <w:rFonts w:hint="eastAsia"/>
          <w:color w:val="000000" w:themeColor="text1"/>
        </w:rPr>
        <w:t>］の</w:t>
      </w:r>
      <w:r>
        <w:rPr>
          <w:rFonts w:hint="eastAsia"/>
        </w:rPr>
        <w:t>不要</w:t>
      </w:r>
      <w:r w:rsidR="00920A0E">
        <w:rPr>
          <w:rFonts w:hint="eastAsia"/>
        </w:rPr>
        <w:t>部分</w:t>
      </w:r>
      <w:r>
        <w:rPr>
          <w:rFonts w:hint="eastAsia"/>
        </w:rPr>
        <w:t>のカット</w:t>
      </w:r>
    </w:p>
    <w:p w:rsidR="00490CCD" w:rsidRDefault="000E2397" w:rsidP="004B64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CC84488" wp14:editId="29FA1024">
                <wp:simplePos x="0" y="0"/>
                <wp:positionH relativeFrom="column">
                  <wp:posOffset>3260090</wp:posOffset>
                </wp:positionH>
                <wp:positionV relativeFrom="paragraph">
                  <wp:posOffset>110490</wp:posOffset>
                </wp:positionV>
                <wp:extent cx="2057400" cy="371475"/>
                <wp:effectExtent l="876300" t="0" r="19050" b="28575"/>
                <wp:wrapNone/>
                <wp:docPr id="94" name="角丸四角形吹き出し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71475"/>
                        </a:xfrm>
                        <a:prstGeom prst="wedgeRoundRectCallout">
                          <a:avLst>
                            <a:gd name="adj1" fmla="val -91899"/>
                            <a:gd name="adj2" fmla="val 4562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2397" w:rsidRDefault="000E2397" w:rsidP="00FE06E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⑧　［分割］コマンドをクリック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94" o:spid="_x0000_s1039" type="#_x0000_t62" style="position:absolute;left:0;text-align:left;margin-left:256.7pt;margin-top:8.7pt;width:162pt;height:29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" adj="-9050,20656" fillcolor="white [3212]" strokecolor="red" strokeweight="1pt">
                <v:textbox inset="1mm,1mm,1mm,1mm">
                  <w:txbxContent>
                    <w:p w:rsidR="000E2397" w:rsidRDefault="000E2397" w:rsidP="00FE06EB">
                      <w:pPr>
                        <w:jc w:val="center"/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⑧　［分割］コマンドをクリック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7970CD7" wp14:editId="38D464BB">
                <wp:simplePos x="0" y="0"/>
                <wp:positionH relativeFrom="column">
                  <wp:posOffset>88265</wp:posOffset>
                </wp:positionH>
                <wp:positionV relativeFrom="paragraph">
                  <wp:posOffset>177165</wp:posOffset>
                </wp:positionV>
                <wp:extent cx="1590675" cy="600075"/>
                <wp:effectExtent l="0" t="19050" r="409575" b="28575"/>
                <wp:wrapNone/>
                <wp:docPr id="93" name="角丸四角形吹き出し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600075"/>
                        </a:xfrm>
                        <a:prstGeom prst="wedgeRoundRectCallout">
                          <a:avLst>
                            <a:gd name="adj1" fmla="val 73792"/>
                            <a:gd name="adj2" fmla="val -5275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2397" w:rsidRDefault="000E2397" w:rsidP="00FE06E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⑦　ビデオツールの［編集］タブをクリック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93" o:spid="_x0000_s1040" type="#_x0000_t62" style="position:absolute;left:0;text-align:left;margin-left:6.95pt;margin-top:13.95pt;width:125.25pt;height:47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" adj="26739,-594" fillcolor="white [3212]" strokecolor="red" strokeweight="1pt">
                <v:textbox inset="1mm,1mm,1mm,1mm">
                  <w:txbxContent>
                    <w:p w:rsidR="000E2397" w:rsidRDefault="000E2397" w:rsidP="00FE06EB">
                      <w:pPr>
                        <w:jc w:val="center"/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⑦　ビデオツールの［編集］タブをクリック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1993265</wp:posOffset>
                </wp:positionH>
                <wp:positionV relativeFrom="paragraph">
                  <wp:posOffset>91440</wp:posOffset>
                </wp:positionV>
                <wp:extent cx="409575" cy="228600"/>
                <wp:effectExtent l="0" t="0" r="28575" b="19050"/>
                <wp:wrapNone/>
                <wp:docPr id="91" name="角丸四角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286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91" o:spid="_x0000_s1026" style="position:absolute;left:0;text-align:left;margin-left:156.95pt;margin-top:7.2pt;width:32.25pt;height:18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" filled="f" strokecolor="red" strokeweight="1pt">
                <v:textbox inset="1mm,1mm,1mm,1mm"/>
              </v:roundrect>
            </w:pict>
          </mc:Fallback>
        </mc:AlternateContent>
      </w:r>
      <w:r w:rsidR="004639DC">
        <w:rPr>
          <w:rFonts w:hint="eastAsia"/>
          <w:noProof/>
        </w:rPr>
        <w:drawing>
          <wp:anchor distT="0" distB="0" distL="114300" distR="114300" simplePos="0" relativeHeight="251739136" behindDoc="0" locked="0" layoutInCell="1" allowOverlap="1" wp14:anchorId="3C2B4E2A" wp14:editId="6462867C">
            <wp:simplePos x="0" y="0"/>
            <wp:positionH relativeFrom="column">
              <wp:posOffset>2540</wp:posOffset>
            </wp:positionH>
            <wp:positionV relativeFrom="paragraph">
              <wp:posOffset>72390</wp:posOffset>
            </wp:positionV>
            <wp:extent cx="5939790" cy="3354070"/>
            <wp:effectExtent l="0" t="0" r="3810" b="0"/>
            <wp:wrapNone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01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CCD" w:rsidRDefault="000E2397" w:rsidP="004B64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2174240</wp:posOffset>
                </wp:positionH>
                <wp:positionV relativeFrom="paragraph">
                  <wp:posOffset>139065</wp:posOffset>
                </wp:positionV>
                <wp:extent cx="295275" cy="400050"/>
                <wp:effectExtent l="0" t="0" r="28575" b="19050"/>
                <wp:wrapNone/>
                <wp:docPr id="92" name="角丸四角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40005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92" o:spid="_x0000_s1026" style="position:absolute;left:0;text-align:left;margin-left:171.2pt;margin-top:10.95pt;width:23.25pt;height:31.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" filled="f" strokecolor="red" strokeweight="1pt">
                <v:textbox inset="1mm,1mm,1mm,1mm"/>
              </v:roundrect>
            </w:pict>
          </mc:Fallback>
        </mc:AlternateContent>
      </w:r>
    </w:p>
    <w:p w:rsidR="00490CCD" w:rsidRDefault="000E2397" w:rsidP="004B64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AE7B07D" wp14:editId="656A755D">
                <wp:simplePos x="0" y="0"/>
                <wp:positionH relativeFrom="column">
                  <wp:posOffset>3317240</wp:posOffset>
                </wp:positionH>
                <wp:positionV relativeFrom="paragraph">
                  <wp:posOffset>110490</wp:posOffset>
                </wp:positionV>
                <wp:extent cx="1847850" cy="371475"/>
                <wp:effectExtent l="400050" t="0" r="19050" b="47625"/>
                <wp:wrapNone/>
                <wp:docPr id="85" name="角丸四角形吹き出し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371475"/>
                        </a:xfrm>
                        <a:prstGeom prst="wedgeRoundRectCallout">
                          <a:avLst>
                            <a:gd name="adj1" fmla="val -71630"/>
                            <a:gd name="adj2" fmla="val 5332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39DC" w:rsidRDefault="004639DC" w:rsidP="00FE06E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②　［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MVI_3.AVI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］を選択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85" o:spid="_x0000_s1041" type="#_x0000_t62" style="position:absolute;left:0;text-align:left;margin-left:261.2pt;margin-top:8.7pt;width:145.5pt;height:29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" adj="-4672,22317" fillcolor="white [3212]" strokecolor="red" strokeweight="1pt">
                <v:textbox inset="1mm,1mm,1mm,1mm">
                  <w:txbxContent>
                    <w:p w:rsidR="004639DC" w:rsidRDefault="004639DC" w:rsidP="00FE06EB">
                      <w:pPr>
                        <w:jc w:val="center"/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②　［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MVI_3.AVI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］を選択</w:t>
                      </w:r>
                    </w:p>
                  </w:txbxContent>
                </v:textbox>
              </v:shape>
            </w:pict>
          </mc:Fallback>
        </mc:AlternateContent>
      </w:r>
    </w:p>
    <w:p w:rsidR="00F72BCC" w:rsidRDefault="004639DC" w:rsidP="004B64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08E22D7" wp14:editId="67DB3FA9">
                <wp:simplePos x="0" y="0"/>
                <wp:positionH relativeFrom="column">
                  <wp:posOffset>1250315</wp:posOffset>
                </wp:positionH>
                <wp:positionV relativeFrom="paragraph">
                  <wp:posOffset>196215</wp:posOffset>
                </wp:positionV>
                <wp:extent cx="295275" cy="714375"/>
                <wp:effectExtent l="0" t="0" r="28575" b="28575"/>
                <wp:wrapNone/>
                <wp:docPr id="87" name="角丸四角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71437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87" o:spid="_x0000_s1026" style="position:absolute;left:0;text-align:left;margin-left:98.45pt;margin-top:15.45pt;width:23.25pt;height:56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" filled="f" strokecolor="red" strokeweight="1pt">
                <v:textbox inset="1mm,1mm,1mm,1mm"/>
              </v:roundrect>
            </w:pict>
          </mc:Fallback>
        </mc:AlternateContent>
      </w:r>
    </w:p>
    <w:p w:rsidR="00F72BCC" w:rsidRDefault="00044E37" w:rsidP="004B64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1262104" wp14:editId="0ECD8DF8">
                <wp:simplePos x="0" y="0"/>
                <wp:positionH relativeFrom="column">
                  <wp:posOffset>3345815</wp:posOffset>
                </wp:positionH>
                <wp:positionV relativeFrom="paragraph">
                  <wp:posOffset>177165</wp:posOffset>
                </wp:positionV>
                <wp:extent cx="1466850" cy="838200"/>
                <wp:effectExtent l="571500" t="0" r="19050" b="19050"/>
                <wp:wrapNone/>
                <wp:docPr id="89" name="角丸四角形吹き出し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838200"/>
                        </a:xfrm>
                        <a:prstGeom prst="wedgeRoundRectCallout">
                          <a:avLst>
                            <a:gd name="adj1" fmla="val -88289"/>
                            <a:gd name="adj2" fmla="val -4921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E37" w:rsidRPr="00044E37" w:rsidRDefault="00044E37" w:rsidP="00FE06E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⑤　</w:t>
                            </w:r>
                            <w:r w:rsidRPr="00044E37">
                              <w:rPr>
                                <w:rFonts w:hint="eastAsia"/>
                                <w:color w:val="000000" w:themeColor="text1"/>
                              </w:rPr>
                              <w:t>再生インジケータ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をドラッグして［人］の映り始めを探す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角丸四角形吹き出し 89" o:spid="_x0000_s1042" type="#_x0000_t62" style="position:absolute;left:0;text-align:left;margin-left:263.45pt;margin-top:13.95pt;width:115.5pt;height:66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" adj="-8270,170" fillcolor="white [3212]" strokecolor="red" strokeweight="1pt">
                <v:textbox inset="1mm,1mm,1mm,1mm">
                  <w:txbxContent>
                    <w:p w:rsidR="00044E37" w:rsidRPr="00044E37" w:rsidRDefault="00044E37" w:rsidP="00FE06E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 xml:space="preserve">⑤　</w:t>
                      </w:r>
                      <w:r w:rsidRPr="00044E37">
                        <w:rPr>
                          <w:rFonts w:hint="eastAsia"/>
                          <w:color w:val="000000" w:themeColor="text1"/>
                        </w:rPr>
                        <w:t>再生インジケータ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をドラッグして［人］の映り始めを探す</w:t>
                      </w:r>
                    </w:p>
                  </w:txbxContent>
                </v:textbox>
              </v:shape>
            </w:pict>
          </mc:Fallback>
        </mc:AlternateContent>
      </w:r>
    </w:p>
    <w:p w:rsidR="00F72BCC" w:rsidRDefault="00F72BCC" w:rsidP="004B6434"/>
    <w:p w:rsidR="00F72BCC" w:rsidRDefault="00044E37" w:rsidP="004B64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ECC0BB4" wp14:editId="74E9E376">
                <wp:simplePos x="0" y="0"/>
                <wp:positionH relativeFrom="column">
                  <wp:posOffset>1726565</wp:posOffset>
                </wp:positionH>
                <wp:positionV relativeFrom="paragraph">
                  <wp:posOffset>186690</wp:posOffset>
                </wp:positionV>
                <wp:extent cx="1371600" cy="876300"/>
                <wp:effectExtent l="247650" t="190500" r="19050" b="19050"/>
                <wp:wrapNone/>
                <wp:docPr id="88" name="角丸四角形吹き出し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876300"/>
                        </a:xfrm>
                        <a:prstGeom prst="wedgeRoundRectCallout">
                          <a:avLst>
                            <a:gd name="adj1" fmla="val -68051"/>
                            <a:gd name="adj2" fmla="val -7120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39DC" w:rsidRDefault="00044E37" w:rsidP="00FE06E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④</w:t>
                            </w:r>
                            <w:r w:rsidR="004639DC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4639DC">
                              <w:rPr>
                                <w:rFonts w:hint="eastAsia"/>
                                <w:color w:val="000000"/>
                              </w:rPr>
                              <w:t>右端に人が移っています。この部分をカットします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88" o:spid="_x0000_s1043" type="#_x0000_t62" style="position:absolute;left:0;text-align:left;margin-left:135.95pt;margin-top:14.7pt;width:108pt;height:69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" adj="-3899,-4579" fillcolor="white [3212]" strokecolor="red" strokeweight="1pt">
                <v:textbox inset="1mm,1mm,1mm,1mm">
                  <w:txbxContent>
                    <w:p w:rsidR="004639DC" w:rsidRDefault="00044E37" w:rsidP="00FE06EB">
                      <w:pPr>
                        <w:jc w:val="center"/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④</w:t>
                      </w:r>
                      <w:r w:rsidR="004639DC">
                        <w:rPr>
                          <w:rFonts w:hint="eastAsia"/>
                          <w:color w:val="000000" w:themeColor="text1"/>
                        </w:rPr>
                        <w:t xml:space="preserve">　</w:t>
                      </w:r>
                      <w:r w:rsidR="004639DC">
                        <w:rPr>
                          <w:rFonts w:hint="eastAsia"/>
                          <w:color w:val="000000"/>
                        </w:rPr>
                        <w:t>右端に人が移っています。この部分をカットします</w:t>
                      </w:r>
                    </w:p>
                  </w:txbxContent>
                </v:textbox>
              </v:shape>
            </w:pict>
          </mc:Fallback>
        </mc:AlternateContent>
      </w:r>
    </w:p>
    <w:p w:rsidR="00F72BCC" w:rsidRDefault="00044E37" w:rsidP="004B64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E40D59B" wp14:editId="684F61AA">
                <wp:simplePos x="0" y="0"/>
                <wp:positionH relativeFrom="column">
                  <wp:posOffset>183515</wp:posOffset>
                </wp:positionH>
                <wp:positionV relativeFrom="paragraph">
                  <wp:posOffset>-3810</wp:posOffset>
                </wp:positionV>
                <wp:extent cx="990600" cy="542925"/>
                <wp:effectExtent l="0" t="0" r="19050" b="200025"/>
                <wp:wrapNone/>
                <wp:docPr id="86" name="角丸四角形吹き出し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542925"/>
                        </a:xfrm>
                        <a:prstGeom prst="wedgeRoundRectCallout">
                          <a:avLst>
                            <a:gd name="adj1" fmla="val 8218"/>
                            <a:gd name="adj2" fmla="val 8058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39DC" w:rsidRDefault="004639DC" w:rsidP="00FE06E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③　再生ボタンを押す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86" o:spid="_x0000_s1044" type="#_x0000_t62" style="position:absolute;left:0;text-align:left;margin-left:14.45pt;margin-top:-.3pt;width:78pt;height:42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" adj="12575,28206" fillcolor="white [3212]" strokecolor="red" strokeweight="1pt">
                <v:textbox inset="1mm,1mm,1mm,1mm">
                  <w:txbxContent>
                    <w:p w:rsidR="004639DC" w:rsidRDefault="004639DC" w:rsidP="00FE06EB">
                      <w:pPr>
                        <w:jc w:val="center"/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③　再生ボタンを押す</w:t>
                      </w:r>
                    </w:p>
                  </w:txbxContent>
                </v:textbox>
              </v:shape>
            </w:pict>
          </mc:Fallback>
        </mc:AlternateContent>
      </w:r>
    </w:p>
    <w:p w:rsidR="00490CCD" w:rsidRDefault="00490CCD" w:rsidP="004B6434"/>
    <w:p w:rsidR="00490CCD" w:rsidRDefault="004639DC" w:rsidP="004B64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0259205" wp14:editId="4C5F9DD0">
                <wp:simplePos x="0" y="0"/>
                <wp:positionH relativeFrom="column">
                  <wp:posOffset>4022090</wp:posOffset>
                </wp:positionH>
                <wp:positionV relativeFrom="paragraph">
                  <wp:posOffset>91440</wp:posOffset>
                </wp:positionV>
                <wp:extent cx="1762125" cy="838200"/>
                <wp:effectExtent l="0" t="0" r="47625" b="400050"/>
                <wp:wrapNone/>
                <wp:docPr id="84" name="角丸四角形吹き出し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838200"/>
                        </a:xfrm>
                        <a:prstGeom prst="wedgeRoundRectCallout">
                          <a:avLst>
                            <a:gd name="adj1" fmla="val 50183"/>
                            <a:gd name="adj2" fmla="val 9510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39DC" w:rsidRDefault="004639DC" w:rsidP="00FE06E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①　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［タイムスケールの調整］バーの［＋］ボタンをクリックして最大にする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角丸四角形吹き出し 84" o:spid="_x0000_s1045" type="#_x0000_t62" style="position:absolute;left:0;text-align:left;margin-left:316.7pt;margin-top:7.2pt;width:138.75pt;height:66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" adj="21640,31342" fillcolor="white [3212]" strokecolor="red" strokeweight="1pt">
                <v:textbox inset="1mm,1mm,1mm,1mm">
                  <w:txbxContent>
                    <w:p w:rsidR="004639DC" w:rsidRDefault="004639DC" w:rsidP="00FE06EB">
                      <w:pPr>
                        <w:jc w:val="center"/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 xml:space="preserve">①　</w:t>
                      </w:r>
                      <w:r>
                        <w:rPr>
                          <w:rFonts w:hint="eastAsia"/>
                          <w:color w:val="000000"/>
                        </w:rPr>
                        <w:t>［タイムスケールの調整］バーの［＋］ボタンをクリックして最大にする</w:t>
                      </w:r>
                    </w:p>
                  </w:txbxContent>
                </v:textbox>
              </v:shape>
            </w:pict>
          </mc:Fallback>
        </mc:AlternateContent>
      </w:r>
    </w:p>
    <w:p w:rsidR="00490CCD" w:rsidRDefault="00490CCD" w:rsidP="004B6434"/>
    <w:p w:rsidR="004639DC" w:rsidRDefault="00044E37" w:rsidP="004B64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74EF3CD" wp14:editId="6AEBC4B4">
                <wp:simplePos x="0" y="0"/>
                <wp:positionH relativeFrom="column">
                  <wp:posOffset>88265</wp:posOffset>
                </wp:positionH>
                <wp:positionV relativeFrom="paragraph">
                  <wp:posOffset>91440</wp:posOffset>
                </wp:positionV>
                <wp:extent cx="1819275" cy="876300"/>
                <wp:effectExtent l="0" t="285750" r="28575" b="19050"/>
                <wp:wrapNone/>
                <wp:docPr id="90" name="角丸四角形吹き出し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876300"/>
                        </a:xfrm>
                        <a:prstGeom prst="wedgeRoundRectCallout">
                          <a:avLst>
                            <a:gd name="adj1" fmla="val -23959"/>
                            <a:gd name="adj2" fmla="val -8080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E37" w:rsidRDefault="00044E37" w:rsidP="00FE06E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⑥　左右のフレームボタンで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コマずつ変化させカットする位置を決める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90" o:spid="_x0000_s1046" type="#_x0000_t62" style="position:absolute;left:0;text-align:left;margin-left:6.95pt;margin-top:7.2pt;width:143.25pt;height:6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" adj="5625,-6654" fillcolor="white [3212]" strokecolor="red" strokeweight="1pt">
                <v:textbox inset="1mm,1mm,1mm,1mm">
                  <w:txbxContent>
                    <w:p w:rsidR="00044E37" w:rsidRDefault="00044E37" w:rsidP="00FE06EB">
                      <w:pPr>
                        <w:jc w:val="center"/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⑥　左右のフレームボタンで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1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コマずつ変化させカットする位置を決める</w:t>
                      </w:r>
                    </w:p>
                  </w:txbxContent>
                </v:textbox>
              </v:shape>
            </w:pict>
          </mc:Fallback>
        </mc:AlternateContent>
      </w:r>
    </w:p>
    <w:p w:rsidR="004639DC" w:rsidRDefault="004639DC" w:rsidP="004B6434"/>
    <w:p w:rsidR="004639DC" w:rsidRDefault="004639DC" w:rsidP="004B6434"/>
    <w:p w:rsidR="004639DC" w:rsidRDefault="004639DC" w:rsidP="004B64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4917440</wp:posOffset>
                </wp:positionH>
                <wp:positionV relativeFrom="paragraph">
                  <wp:posOffset>120015</wp:posOffset>
                </wp:positionV>
                <wp:extent cx="1000125" cy="238125"/>
                <wp:effectExtent l="0" t="0" r="28575" b="28575"/>
                <wp:wrapNone/>
                <wp:docPr id="83" name="角丸四角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381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83" o:spid="_x0000_s1026" style="position:absolute;left:0;text-align:left;margin-left:387.2pt;margin-top:9.45pt;width:78.75pt;height:18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" filled="f" strokecolor="red" strokeweight="1pt">
                <v:textbox inset="1mm,1mm,1mm,1mm"/>
              </v:roundrect>
            </w:pict>
          </mc:Fallback>
        </mc:AlternateContent>
      </w:r>
    </w:p>
    <w:p w:rsidR="004639DC" w:rsidRDefault="004639DC" w:rsidP="004B6434"/>
    <w:p w:rsidR="004639DC" w:rsidRDefault="00B66993" w:rsidP="004B6434">
      <w:r>
        <w:rPr>
          <w:rFonts w:hint="eastAsia"/>
          <w:noProof/>
        </w:rPr>
        <w:lastRenderedPageBreak/>
        <w:drawing>
          <wp:anchor distT="0" distB="0" distL="114300" distR="114300" simplePos="0" relativeHeight="251611132" behindDoc="0" locked="0" layoutInCell="1" allowOverlap="1" wp14:anchorId="3CC19DA0" wp14:editId="6AC8D59E">
            <wp:simplePos x="0" y="0"/>
            <wp:positionH relativeFrom="column">
              <wp:posOffset>-3810</wp:posOffset>
            </wp:positionH>
            <wp:positionV relativeFrom="paragraph">
              <wp:posOffset>15240</wp:posOffset>
            </wp:positionV>
            <wp:extent cx="5932805" cy="2152650"/>
            <wp:effectExtent l="0" t="0" r="0" b="0"/>
            <wp:wrapNone/>
            <wp:docPr id="95" name="図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02.JPG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613"/>
                    <a:stretch/>
                  </pic:blipFill>
                  <pic:spPr bwMode="auto">
                    <a:xfrm>
                      <a:off x="0" y="0"/>
                      <a:ext cx="593280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5B80E14" wp14:editId="7100DC85">
                <wp:simplePos x="0" y="0"/>
                <wp:positionH relativeFrom="column">
                  <wp:posOffset>253365</wp:posOffset>
                </wp:positionH>
                <wp:positionV relativeFrom="paragraph">
                  <wp:posOffset>110490</wp:posOffset>
                </wp:positionV>
                <wp:extent cx="342900" cy="209550"/>
                <wp:effectExtent l="0" t="0" r="19050" b="19050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0955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8" o:spid="_x0000_s1026" style="position:absolute;left:0;text-align:left;margin-left:19.95pt;margin-top:8.7pt;width:27pt;height:16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" filled="f" strokecolor="red" strokeweight="1pt">
                <v:textbox inset="1mm,1mm,1mm,1mm"/>
              </v:roundrect>
            </w:pict>
          </mc:Fallback>
        </mc:AlternateContent>
      </w:r>
    </w:p>
    <w:p w:rsidR="004639DC" w:rsidRDefault="00B66993" w:rsidP="004B6434"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918D08E" wp14:editId="5805A330">
                <wp:simplePos x="0" y="0"/>
                <wp:positionH relativeFrom="column">
                  <wp:posOffset>3701415</wp:posOffset>
                </wp:positionH>
                <wp:positionV relativeFrom="paragraph">
                  <wp:posOffset>53340</wp:posOffset>
                </wp:positionV>
                <wp:extent cx="381000" cy="209550"/>
                <wp:effectExtent l="0" t="0" r="19050" b="1905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0955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26" style="position:absolute;left:0;text-align:left;margin-left:291.45pt;margin-top:4.2pt;width:30pt;height:16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" filled="f" strokecolor="red" strokeweight="1pt">
                <v:textbox inset="1mm,1mm,1mm,1mm"/>
              </v:roundrect>
            </w:pict>
          </mc:Fallback>
        </mc:AlternateContent>
      </w:r>
    </w:p>
    <w:p w:rsidR="004639DC" w:rsidRDefault="00B66993" w:rsidP="004B64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B524CD7" wp14:editId="4F5ABD3B">
                <wp:simplePos x="0" y="0"/>
                <wp:positionH relativeFrom="column">
                  <wp:posOffset>158114</wp:posOffset>
                </wp:positionH>
                <wp:positionV relativeFrom="paragraph">
                  <wp:posOffset>53340</wp:posOffset>
                </wp:positionV>
                <wp:extent cx="1038225" cy="542925"/>
                <wp:effectExtent l="0" t="266700" r="28575" b="28575"/>
                <wp:wrapNone/>
                <wp:docPr id="15" name="角丸四角形吹き出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542925"/>
                        </a:xfrm>
                        <a:prstGeom prst="wedgeRoundRectCallout">
                          <a:avLst>
                            <a:gd name="adj1" fmla="val -23513"/>
                            <a:gd name="adj2" fmla="val -9485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6993" w:rsidRDefault="00B66993" w:rsidP="00FE06E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⑩　［ホーム］タブをクリック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5" o:spid="_x0000_s1047" type="#_x0000_t62" style="position:absolute;left:0;text-align:left;margin-left:12.45pt;margin-top:4.2pt;width:81.75pt;height:42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" adj="5721,-9689" fillcolor="white [3212]" strokecolor="red" strokeweight="1pt">
                <v:textbox inset="1mm,1mm,1mm,1mm">
                  <w:txbxContent>
                    <w:p w:rsidR="00B66993" w:rsidRDefault="00B66993" w:rsidP="00FE06EB">
                      <w:pPr>
                        <w:jc w:val="center"/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⑩　［ホーム］タブをクリック</w:t>
                      </w:r>
                    </w:p>
                  </w:txbxContent>
                </v:textbox>
              </v:shape>
            </w:pict>
          </mc:Fallback>
        </mc:AlternateContent>
      </w:r>
    </w:p>
    <w:p w:rsidR="004639DC" w:rsidRDefault="00F67A67" w:rsidP="004B64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92A5785" wp14:editId="286C5765">
                <wp:simplePos x="0" y="0"/>
                <wp:positionH relativeFrom="column">
                  <wp:posOffset>4472940</wp:posOffset>
                </wp:positionH>
                <wp:positionV relativeFrom="paragraph">
                  <wp:posOffset>177165</wp:posOffset>
                </wp:positionV>
                <wp:extent cx="1143000" cy="542925"/>
                <wp:effectExtent l="666750" t="419100" r="19050" b="28575"/>
                <wp:wrapNone/>
                <wp:docPr id="140" name="角丸四角形吹き出し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542925"/>
                        </a:xfrm>
                        <a:prstGeom prst="wedgeRoundRectCallout">
                          <a:avLst>
                            <a:gd name="adj1" fmla="val -106999"/>
                            <a:gd name="adj2" fmla="val -12468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7A67" w:rsidRDefault="00F67A67" w:rsidP="00FE06E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⑪　［削除］コマンドをクリック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40" o:spid="_x0000_s1048" type="#_x0000_t62" style="position:absolute;left:0;text-align:left;margin-left:352.2pt;margin-top:13.95pt;width:90pt;height:42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" adj="-12312,-16131" fillcolor="white [3212]" strokecolor="red" strokeweight="1pt">
                <v:textbox inset="1mm,1mm,1mm,1mm">
                  <w:txbxContent>
                    <w:p w:rsidR="00F67A67" w:rsidRDefault="00F67A67" w:rsidP="00FE06EB">
                      <w:pPr>
                        <w:jc w:val="center"/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⑪　［削除］コマンドをクリック</w:t>
                      </w:r>
                    </w:p>
                  </w:txbxContent>
                </v:textbox>
              </v:shape>
            </w:pict>
          </mc:Fallback>
        </mc:AlternateContent>
      </w:r>
      <w:r w:rsidR="00E21C67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71A5447" wp14:editId="78200B72">
                <wp:simplePos x="0" y="0"/>
                <wp:positionH relativeFrom="column">
                  <wp:posOffset>3463290</wp:posOffset>
                </wp:positionH>
                <wp:positionV relativeFrom="paragraph">
                  <wp:posOffset>100965</wp:posOffset>
                </wp:positionV>
                <wp:extent cx="171450" cy="628650"/>
                <wp:effectExtent l="0" t="0" r="19050" b="1905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62865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" o:spid="_x0000_s1026" style="position:absolute;left:0;text-align:left;margin-left:272.7pt;margin-top:7.95pt;width:13.5pt;height:49.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" filled="f" strokecolor="red" strokeweight="1pt">
                <v:textbox inset="1mm,1mm,1mm,1mm"/>
              </v:roundrect>
            </w:pict>
          </mc:Fallback>
        </mc:AlternateContent>
      </w:r>
    </w:p>
    <w:p w:rsidR="004639DC" w:rsidRDefault="004639DC" w:rsidP="004B6434"/>
    <w:p w:rsidR="004639DC" w:rsidRDefault="00B66993" w:rsidP="004B64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2E6E110" wp14:editId="3E54DD2F">
                <wp:simplePos x="0" y="0"/>
                <wp:positionH relativeFrom="column">
                  <wp:posOffset>424815</wp:posOffset>
                </wp:positionH>
                <wp:positionV relativeFrom="paragraph">
                  <wp:posOffset>186690</wp:posOffset>
                </wp:positionV>
                <wp:extent cx="2609850" cy="847725"/>
                <wp:effectExtent l="0" t="209550" r="552450" b="28575"/>
                <wp:wrapNone/>
                <wp:docPr id="1" name="角丸四角形吹き出し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847725"/>
                        </a:xfrm>
                        <a:prstGeom prst="wedgeRoundRectCallout">
                          <a:avLst>
                            <a:gd name="adj1" fmla="val 70066"/>
                            <a:gd name="adj2" fmla="val -7397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1C67" w:rsidRPr="00044E37" w:rsidRDefault="00B66993" w:rsidP="00FE06E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⑨</w:t>
                            </w:r>
                            <w:r w:rsidR="00E21C67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E21C67" w:rsidRPr="00044E37">
                              <w:rPr>
                                <w:rFonts w:hint="eastAsia"/>
                                <w:color w:val="000000" w:themeColor="text1"/>
                              </w:rPr>
                              <w:t>再生インジケータ</w:t>
                            </w:r>
                            <w:r w:rsidR="00E21C67">
                              <w:rPr>
                                <w:rFonts w:hint="eastAsia"/>
                                <w:color w:val="000000" w:themeColor="text1"/>
                              </w:rPr>
                              <w:t>をドラッグして［人］の映り終わりを探す→今回の場合最後のコマまで映っていました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" o:spid="_x0000_s1049" type="#_x0000_t62" style="position:absolute;left:0;text-align:left;margin-left:33.45pt;margin-top:14.7pt;width:205.5pt;height:66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" adj="25934,-5178" fillcolor="white [3212]" strokecolor="red" strokeweight="1pt">
                <v:textbox inset="1mm,1mm,1mm,1mm">
                  <w:txbxContent>
                    <w:p w:rsidR="00E21C67" w:rsidRPr="00044E37" w:rsidRDefault="00B66993" w:rsidP="00FE06E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⑨</w:t>
                      </w:r>
                      <w:r w:rsidR="00E21C67">
                        <w:rPr>
                          <w:rFonts w:hint="eastAsia"/>
                          <w:color w:val="000000" w:themeColor="text1"/>
                        </w:rPr>
                        <w:t xml:space="preserve">　</w:t>
                      </w:r>
                      <w:r w:rsidR="00E21C67" w:rsidRPr="00044E37">
                        <w:rPr>
                          <w:rFonts w:hint="eastAsia"/>
                          <w:color w:val="000000" w:themeColor="text1"/>
                        </w:rPr>
                        <w:t>再生インジケータ</w:t>
                      </w:r>
                      <w:r w:rsidR="00E21C67">
                        <w:rPr>
                          <w:rFonts w:hint="eastAsia"/>
                          <w:color w:val="000000" w:themeColor="text1"/>
                        </w:rPr>
                        <w:t>をドラッグして［人］の映り終わりを探す→今回の場合最後のコマまで映っていました</w:t>
                      </w:r>
                    </w:p>
                  </w:txbxContent>
                </v:textbox>
              </v:shape>
            </w:pict>
          </mc:Fallback>
        </mc:AlternateContent>
      </w:r>
    </w:p>
    <w:p w:rsidR="004639DC" w:rsidRDefault="004639DC" w:rsidP="004B6434"/>
    <w:p w:rsidR="004639DC" w:rsidRDefault="004639DC" w:rsidP="004B6434"/>
    <w:p w:rsidR="004639DC" w:rsidRDefault="004639DC" w:rsidP="004B6434"/>
    <w:p w:rsidR="004639DC" w:rsidRDefault="004639DC" w:rsidP="004B6434"/>
    <w:p w:rsidR="004639DC" w:rsidRDefault="004639DC" w:rsidP="004B6434"/>
    <w:p w:rsidR="008C1EA5" w:rsidRDefault="008C1EA5" w:rsidP="004B6434"/>
    <w:p w:rsidR="008C1EA5" w:rsidRDefault="008C1EA5" w:rsidP="004B6434"/>
    <w:p w:rsidR="004639DC" w:rsidRDefault="00B66993" w:rsidP="004B6434">
      <w:r>
        <w:rPr>
          <w:noProof/>
        </w:rPr>
        <w:drawing>
          <wp:anchor distT="0" distB="0" distL="114300" distR="114300" simplePos="0" relativeHeight="251770880" behindDoc="0" locked="0" layoutInCell="1" allowOverlap="1" wp14:anchorId="58B61AA8" wp14:editId="5D297CEA">
            <wp:simplePos x="0" y="0"/>
            <wp:positionH relativeFrom="column">
              <wp:posOffset>5715</wp:posOffset>
            </wp:positionH>
            <wp:positionV relativeFrom="paragraph">
              <wp:posOffset>5715</wp:posOffset>
            </wp:positionV>
            <wp:extent cx="5939790" cy="1515110"/>
            <wp:effectExtent l="0" t="0" r="3810" b="889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03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397" w:rsidRDefault="000E2397" w:rsidP="004B6434"/>
    <w:p w:rsidR="000E2397" w:rsidRDefault="00B66993" w:rsidP="004B64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BAA0DB4" wp14:editId="65DC6D0F">
                <wp:simplePos x="0" y="0"/>
                <wp:positionH relativeFrom="column">
                  <wp:posOffset>3053715</wp:posOffset>
                </wp:positionH>
                <wp:positionV relativeFrom="paragraph">
                  <wp:posOffset>177165</wp:posOffset>
                </wp:positionV>
                <wp:extent cx="1790700" cy="581025"/>
                <wp:effectExtent l="400050" t="0" r="19050" b="28575"/>
                <wp:wrapNone/>
                <wp:docPr id="32" name="角丸四角形吹き出し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581025"/>
                        </a:xfrm>
                        <a:prstGeom prst="wedgeRoundRectCallout">
                          <a:avLst>
                            <a:gd name="adj1" fmla="val -72250"/>
                            <a:gd name="adj2" fmla="val 768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6993" w:rsidRPr="00044E37" w:rsidRDefault="00B66993" w:rsidP="00FE06E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⑫　</w:t>
                            </w:r>
                            <w:r w:rsidR="00F67A67">
                              <w:rPr>
                                <w:rFonts w:hint="eastAsia"/>
                                <w:color w:val="000000" w:themeColor="text1"/>
                              </w:rPr>
                              <w:t>人の映っていた動画部分が削除されました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32" o:spid="_x0000_s1050" type="#_x0000_t62" style="position:absolute;left:0;text-align:left;margin-left:240.45pt;margin-top:13.95pt;width:141pt;height:45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" adj="-4806,12460" fillcolor="white [3212]" strokecolor="red" strokeweight="1pt">
                <v:textbox inset="1mm,1mm,1mm,1mm">
                  <w:txbxContent>
                    <w:p w:rsidR="00B66993" w:rsidRPr="00044E37" w:rsidRDefault="00B66993" w:rsidP="00FE06E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 xml:space="preserve">⑫　</w:t>
                      </w:r>
                      <w:r w:rsidR="00F67A67">
                        <w:rPr>
                          <w:rFonts w:hint="eastAsia"/>
                          <w:color w:val="000000" w:themeColor="text1"/>
                        </w:rPr>
                        <w:t>人の映っていた動画部分が削除されました</w:t>
                      </w:r>
                    </w:p>
                  </w:txbxContent>
                </v:textbox>
              </v:shape>
            </w:pict>
          </mc:Fallback>
        </mc:AlternateContent>
      </w:r>
    </w:p>
    <w:p w:rsidR="000E2397" w:rsidRDefault="00B66993" w:rsidP="004B6434"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450BAE7" wp14:editId="381F23AF">
                <wp:simplePos x="0" y="0"/>
                <wp:positionH relativeFrom="column">
                  <wp:posOffset>2577465</wp:posOffset>
                </wp:positionH>
                <wp:positionV relativeFrom="paragraph">
                  <wp:posOffset>72390</wp:posOffset>
                </wp:positionV>
                <wp:extent cx="133350" cy="552450"/>
                <wp:effectExtent l="0" t="0" r="19050" b="1905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55245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26" style="position:absolute;left:0;text-align:left;margin-left:202.95pt;margin-top:5.7pt;width:10.5pt;height:43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" filled="f" strokecolor="red" strokeweight="1pt">
                <v:textbox inset="1mm,1mm,1mm,1mm"/>
              </v:roundrect>
            </w:pict>
          </mc:Fallback>
        </mc:AlternateContent>
      </w:r>
    </w:p>
    <w:p w:rsidR="000E2397" w:rsidRDefault="000E2397" w:rsidP="004B6434"/>
    <w:p w:rsidR="000E2397" w:rsidRDefault="000E2397" w:rsidP="004B6434"/>
    <w:p w:rsidR="000E2397" w:rsidRDefault="000E2397" w:rsidP="004B6434"/>
    <w:p w:rsidR="000E2397" w:rsidRDefault="000E2397" w:rsidP="004B6434"/>
    <w:p w:rsidR="000E2397" w:rsidRDefault="000E2397" w:rsidP="004B6434"/>
    <w:p w:rsidR="008C1EA5" w:rsidRDefault="008C1EA5" w:rsidP="004B6434"/>
    <w:p w:rsidR="008C1EA5" w:rsidRDefault="008C1EA5" w:rsidP="004B6434"/>
    <w:p w:rsidR="008C1EA5" w:rsidRDefault="008C1EA5" w:rsidP="004B6434"/>
    <w:p w:rsidR="000E2397" w:rsidRPr="00192307" w:rsidRDefault="00192307" w:rsidP="004B6434">
      <w:pPr>
        <w:rPr>
          <w:color w:val="000000" w:themeColor="text1"/>
        </w:rPr>
      </w:pPr>
      <w:r>
        <w:rPr>
          <w:rFonts w:hint="eastAsia"/>
        </w:rPr>
        <w:t>3</w:t>
      </w:r>
      <w:r w:rsidR="00032B01">
        <w:rPr>
          <w:rFonts w:hint="eastAsia"/>
        </w:rPr>
        <w:t xml:space="preserve">　</w:t>
      </w:r>
      <w:r w:rsidR="00032B01">
        <w:rPr>
          <w:rFonts w:hint="eastAsia"/>
          <w:color w:val="000000" w:themeColor="text1"/>
        </w:rPr>
        <w:t>［</w:t>
      </w:r>
      <w:r w:rsidR="00032B01">
        <w:rPr>
          <w:rFonts w:hint="eastAsia"/>
          <w:color w:val="000000" w:themeColor="text1"/>
        </w:rPr>
        <w:t>MVI_4.AVI</w:t>
      </w:r>
      <w:r w:rsidR="00032B01">
        <w:rPr>
          <w:rFonts w:hint="eastAsia"/>
          <w:color w:val="000000" w:themeColor="text1"/>
        </w:rPr>
        <w:t>］の</w:t>
      </w:r>
      <w:r w:rsidR="00032B01">
        <w:rPr>
          <w:rFonts w:hint="eastAsia"/>
        </w:rPr>
        <w:t>不要部分のカット</w:t>
      </w:r>
    </w:p>
    <w:p w:rsidR="004639DC" w:rsidRDefault="008C1EA5" w:rsidP="004B64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DA8BC67" wp14:editId="6D508E5C">
                <wp:simplePos x="0" y="0"/>
                <wp:positionH relativeFrom="column">
                  <wp:posOffset>3101340</wp:posOffset>
                </wp:positionH>
                <wp:positionV relativeFrom="paragraph">
                  <wp:posOffset>91440</wp:posOffset>
                </wp:positionV>
                <wp:extent cx="2038350" cy="371475"/>
                <wp:effectExtent l="704850" t="0" r="19050" b="161925"/>
                <wp:wrapNone/>
                <wp:docPr id="99" name="角丸四角形吹き出し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371475"/>
                        </a:xfrm>
                        <a:prstGeom prst="wedgeRoundRectCallout">
                          <a:avLst>
                            <a:gd name="adj1" fmla="val -84340"/>
                            <a:gd name="adj2" fmla="val 8409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1EA5" w:rsidRDefault="008C1EA5" w:rsidP="00FE06E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③　［分割］コマンドをクリック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99" o:spid="_x0000_s1051" type="#_x0000_t62" style="position:absolute;left:0;text-align:left;margin-left:244.2pt;margin-top:7.2pt;width:160.5pt;height:29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" adj="-7417,28963" fillcolor="white [3212]" strokecolor="red" strokeweight="1pt">
                <v:textbox inset="1mm,1mm,1mm,1mm">
                  <w:txbxContent>
                    <w:p w:rsidR="008C1EA5" w:rsidRDefault="008C1EA5" w:rsidP="00FE06EB">
                      <w:pPr>
                        <w:jc w:val="center"/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③　［分割］コマンドをクリック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672628C" wp14:editId="2D3B69C1">
                <wp:simplePos x="0" y="0"/>
                <wp:positionH relativeFrom="column">
                  <wp:posOffset>129540</wp:posOffset>
                </wp:positionH>
                <wp:positionV relativeFrom="paragraph">
                  <wp:posOffset>196215</wp:posOffset>
                </wp:positionV>
                <wp:extent cx="1590675" cy="600075"/>
                <wp:effectExtent l="0" t="0" r="409575" b="28575"/>
                <wp:wrapNone/>
                <wp:docPr id="98" name="角丸四角形吹き出し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600075"/>
                        </a:xfrm>
                        <a:prstGeom prst="wedgeRoundRectCallout">
                          <a:avLst>
                            <a:gd name="adj1" fmla="val 73193"/>
                            <a:gd name="adj2" fmla="val -3846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1EA5" w:rsidRDefault="008C1EA5" w:rsidP="00FE06E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②　ビデオツールの［編集］タブをクリック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98" o:spid="_x0000_s1052" type="#_x0000_t62" style="position:absolute;left:0;text-align:left;margin-left:10.2pt;margin-top:15.45pt;width:125.25pt;height:47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" adj="26610,2491" fillcolor="white [3212]" strokecolor="red" strokeweight="1pt">
                <v:textbox inset="1mm,1mm,1mm,1mm">
                  <w:txbxContent>
                    <w:p w:rsidR="008C1EA5" w:rsidRDefault="008C1EA5" w:rsidP="00FE06EB">
                      <w:pPr>
                        <w:jc w:val="center"/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②　ビデオツールの［編集］タブをクリック</w:t>
                      </w:r>
                    </w:p>
                  </w:txbxContent>
                </v:textbox>
              </v:shape>
            </w:pict>
          </mc:Fallback>
        </mc:AlternateContent>
      </w:r>
      <w:r w:rsidR="00032B0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B54E33C" wp14:editId="629E51A2">
                <wp:simplePos x="0" y="0"/>
                <wp:positionH relativeFrom="column">
                  <wp:posOffset>1986915</wp:posOffset>
                </wp:positionH>
                <wp:positionV relativeFrom="paragraph">
                  <wp:posOffset>81915</wp:posOffset>
                </wp:positionV>
                <wp:extent cx="447675" cy="266700"/>
                <wp:effectExtent l="0" t="0" r="28575" b="19050"/>
                <wp:wrapNone/>
                <wp:docPr id="96" name="角丸四角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667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96" o:spid="_x0000_s1026" style="position:absolute;left:0;text-align:left;margin-left:156.45pt;margin-top:6.45pt;width:35.25pt;height:21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" filled="f" strokecolor="red" strokeweight="1pt">
                <v:textbox inset="1mm,1mm,1mm,1mm"/>
              </v:roundrect>
            </w:pict>
          </mc:Fallback>
        </mc:AlternateContent>
      </w:r>
      <w:r w:rsidR="00032B01">
        <w:rPr>
          <w:rFonts w:hint="eastAsia"/>
          <w:noProof/>
        </w:rPr>
        <w:drawing>
          <wp:anchor distT="0" distB="0" distL="114300" distR="114300" simplePos="0" relativeHeight="251774976" behindDoc="0" locked="0" layoutInCell="1" allowOverlap="1" wp14:anchorId="6EAE8FB6" wp14:editId="39CC2D7B">
            <wp:simplePos x="0" y="0"/>
            <wp:positionH relativeFrom="column">
              <wp:posOffset>-3810</wp:posOffset>
            </wp:positionH>
            <wp:positionV relativeFrom="paragraph">
              <wp:posOffset>81915</wp:posOffset>
            </wp:positionV>
            <wp:extent cx="5939790" cy="2091055"/>
            <wp:effectExtent l="0" t="0" r="3810" b="4445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01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993" w:rsidRDefault="008C1EA5" w:rsidP="004B64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8F9A4F8" wp14:editId="4C3A9D67">
                <wp:simplePos x="0" y="0"/>
                <wp:positionH relativeFrom="column">
                  <wp:posOffset>2196465</wp:posOffset>
                </wp:positionH>
                <wp:positionV relativeFrom="paragraph">
                  <wp:posOffset>186690</wp:posOffset>
                </wp:positionV>
                <wp:extent cx="266700" cy="342900"/>
                <wp:effectExtent l="0" t="0" r="19050" b="19050"/>
                <wp:wrapNone/>
                <wp:docPr id="97" name="角丸四角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429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97" o:spid="_x0000_s1026" style="position:absolute;left:0;text-align:left;margin-left:172.95pt;margin-top:14.7pt;width:21pt;height:27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" filled="f" strokecolor="red" strokeweight="1pt">
                <v:textbox inset="1mm,1mm,1mm,1mm"/>
              </v:roundrect>
            </w:pict>
          </mc:Fallback>
        </mc:AlternateContent>
      </w:r>
    </w:p>
    <w:p w:rsidR="00B66993" w:rsidRDefault="00B66993" w:rsidP="004B6434"/>
    <w:p w:rsidR="00B66993" w:rsidRDefault="00B66993" w:rsidP="004B6434"/>
    <w:p w:rsidR="00B66993" w:rsidRDefault="00B66993" w:rsidP="004B6434"/>
    <w:p w:rsidR="00B66993" w:rsidRDefault="00B66993" w:rsidP="004B6434"/>
    <w:p w:rsidR="00B66993" w:rsidRDefault="00032B01" w:rsidP="004B64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196A9A9" wp14:editId="0BF767E7">
                <wp:simplePos x="0" y="0"/>
                <wp:positionH relativeFrom="column">
                  <wp:posOffset>2967990</wp:posOffset>
                </wp:positionH>
                <wp:positionV relativeFrom="paragraph">
                  <wp:posOffset>81915</wp:posOffset>
                </wp:positionV>
                <wp:extent cx="152400" cy="504825"/>
                <wp:effectExtent l="0" t="0" r="19050" b="28575"/>
                <wp:wrapNone/>
                <wp:docPr id="66" name="角丸四角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5048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66" o:spid="_x0000_s1026" style="position:absolute;left:0;text-align:left;margin-left:233.7pt;margin-top:6.45pt;width:12pt;height:39.7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" filled="f" strokecolor="red" strokeweight="1pt">
                <v:textbox inset="1mm,1mm,1mm,1mm"/>
              </v:roundrect>
            </w:pict>
          </mc:Fallback>
        </mc:AlternateContent>
      </w:r>
    </w:p>
    <w:p w:rsidR="00B66993" w:rsidRDefault="00B66993" w:rsidP="004B6434"/>
    <w:p w:rsidR="00B66993" w:rsidRDefault="00F67A67" w:rsidP="004B64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2EC0A04" wp14:editId="5448F765">
                <wp:simplePos x="0" y="0"/>
                <wp:positionH relativeFrom="column">
                  <wp:posOffset>2901315</wp:posOffset>
                </wp:positionH>
                <wp:positionV relativeFrom="paragraph">
                  <wp:posOffset>158115</wp:posOffset>
                </wp:positionV>
                <wp:extent cx="3019425" cy="847725"/>
                <wp:effectExtent l="0" t="323850" r="28575" b="28575"/>
                <wp:wrapNone/>
                <wp:docPr id="77" name="角丸四角形吹き出し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847725"/>
                        </a:xfrm>
                        <a:prstGeom prst="wedgeRoundRectCallout">
                          <a:avLst>
                            <a:gd name="adj1" fmla="val -45567"/>
                            <a:gd name="adj2" fmla="val -8633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2B01" w:rsidRPr="00044E37" w:rsidRDefault="00032B01" w:rsidP="00FE06E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①　</w:t>
                            </w:r>
                            <w:r w:rsidRPr="00044E37">
                              <w:rPr>
                                <w:rFonts w:hint="eastAsia"/>
                                <w:color w:val="000000" w:themeColor="text1"/>
                              </w:rPr>
                              <w:t>再生インジケータ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をドラッグしていくと鳥の映っていない地面だけの動画がある→地面のコマの前で止めるように調整する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77" o:spid="_x0000_s1053" type="#_x0000_t62" style="position:absolute;left:0;text-align:left;margin-left:228.45pt;margin-top:12.45pt;width:237.75pt;height:66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" adj="958,-7847" fillcolor="white [3212]" strokecolor="red" strokeweight="1pt">
                <v:textbox inset="1mm,1mm,1mm,1mm">
                  <w:txbxContent>
                    <w:p w:rsidR="00032B01" w:rsidRPr="00044E37" w:rsidRDefault="00032B01" w:rsidP="00FE06E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 xml:space="preserve">①　</w:t>
                      </w:r>
                      <w:r w:rsidRPr="00044E37">
                        <w:rPr>
                          <w:rFonts w:hint="eastAsia"/>
                          <w:color w:val="000000" w:themeColor="text1"/>
                        </w:rPr>
                        <w:t>再生インジケータ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をドラッグしていくと鳥の映っていない地面だけの動画がある→地面のコマの前で止めるように調整する</w:t>
                      </w:r>
                    </w:p>
                  </w:txbxContent>
                </v:textbox>
              </v:shape>
            </w:pict>
          </mc:Fallback>
        </mc:AlternateContent>
      </w:r>
    </w:p>
    <w:p w:rsidR="00B66993" w:rsidRDefault="00B66993" w:rsidP="004B6434"/>
    <w:p w:rsidR="00B66993" w:rsidRDefault="00B66993" w:rsidP="004B6434"/>
    <w:p w:rsidR="00B66993" w:rsidRDefault="00B66993" w:rsidP="004B6434"/>
    <w:p w:rsidR="00B66993" w:rsidRDefault="00B66993" w:rsidP="004B6434"/>
    <w:p w:rsidR="00B66993" w:rsidRDefault="00B66993" w:rsidP="004B6434"/>
    <w:p w:rsidR="00B66993" w:rsidRDefault="00B66993" w:rsidP="004B6434"/>
    <w:p w:rsidR="00B66993" w:rsidRPr="008C1EA5" w:rsidRDefault="008C1EA5" w:rsidP="004B6434"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0FC93571" wp14:editId="3513D9DD">
                <wp:simplePos x="0" y="0"/>
                <wp:positionH relativeFrom="column">
                  <wp:posOffset>2540</wp:posOffset>
                </wp:positionH>
                <wp:positionV relativeFrom="paragraph">
                  <wp:posOffset>15240</wp:posOffset>
                </wp:positionV>
                <wp:extent cx="5943600" cy="2714625"/>
                <wp:effectExtent l="0" t="0" r="0" b="9525"/>
                <wp:wrapNone/>
                <wp:docPr id="104" name="グループ化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714625"/>
                          <a:chOff x="0" y="0"/>
                          <a:chExt cx="5943600" cy="2714625"/>
                        </a:xfrm>
                      </wpg:grpSpPr>
                      <pic:pic xmlns:pic="http://schemas.openxmlformats.org/drawingml/2006/picture">
                        <pic:nvPicPr>
                          <pic:cNvPr id="100" name="図 10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図 10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57375"/>
                            <a:ext cx="594360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フリーフォーム 102"/>
                        <wps:cNvSpPr/>
                        <wps:spPr>
                          <a:xfrm>
                            <a:off x="28575" y="1714500"/>
                            <a:ext cx="5829300" cy="95342"/>
                          </a:xfrm>
                          <a:custGeom>
                            <a:avLst/>
                            <a:gdLst>
                              <a:gd name="connsiteX0" fmla="*/ 0 w 5829300"/>
                              <a:gd name="connsiteY0" fmla="*/ 0 h 95342"/>
                              <a:gd name="connsiteX1" fmla="*/ 1743075 w 5829300"/>
                              <a:gd name="connsiteY1" fmla="*/ 95250 h 95342"/>
                              <a:gd name="connsiteX2" fmla="*/ 4191000 w 5829300"/>
                              <a:gd name="connsiteY2" fmla="*/ 19050 h 95342"/>
                              <a:gd name="connsiteX3" fmla="*/ 5829300 w 5829300"/>
                              <a:gd name="connsiteY3" fmla="*/ 38100 h 953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829300" h="95342">
                                <a:moveTo>
                                  <a:pt x="0" y="0"/>
                                </a:moveTo>
                                <a:cubicBezTo>
                                  <a:pt x="522287" y="46037"/>
                                  <a:pt x="1044575" y="92075"/>
                                  <a:pt x="1743075" y="95250"/>
                                </a:cubicBezTo>
                                <a:cubicBezTo>
                                  <a:pt x="2441575" y="98425"/>
                                  <a:pt x="4191000" y="19050"/>
                                  <a:pt x="4191000" y="19050"/>
                                </a:cubicBezTo>
                                <a:lnTo>
                                  <a:pt x="5829300" y="381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フリーフォーム 103"/>
                        <wps:cNvSpPr/>
                        <wps:spPr>
                          <a:xfrm>
                            <a:off x="47625" y="1790700"/>
                            <a:ext cx="5829300" cy="95342"/>
                          </a:xfrm>
                          <a:custGeom>
                            <a:avLst/>
                            <a:gdLst>
                              <a:gd name="connsiteX0" fmla="*/ 0 w 5829300"/>
                              <a:gd name="connsiteY0" fmla="*/ 0 h 95342"/>
                              <a:gd name="connsiteX1" fmla="*/ 1743075 w 5829300"/>
                              <a:gd name="connsiteY1" fmla="*/ 95250 h 95342"/>
                              <a:gd name="connsiteX2" fmla="*/ 4191000 w 5829300"/>
                              <a:gd name="connsiteY2" fmla="*/ 19050 h 95342"/>
                              <a:gd name="connsiteX3" fmla="*/ 5829300 w 5829300"/>
                              <a:gd name="connsiteY3" fmla="*/ 38100 h 953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829300" h="95342">
                                <a:moveTo>
                                  <a:pt x="0" y="0"/>
                                </a:moveTo>
                                <a:cubicBezTo>
                                  <a:pt x="522287" y="46037"/>
                                  <a:pt x="1044575" y="92075"/>
                                  <a:pt x="1743075" y="95250"/>
                                </a:cubicBezTo>
                                <a:cubicBezTo>
                                  <a:pt x="2441575" y="98425"/>
                                  <a:pt x="4191000" y="19050"/>
                                  <a:pt x="4191000" y="19050"/>
                                </a:cubicBezTo>
                                <a:lnTo>
                                  <a:pt x="5829300" y="381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04" o:spid="_x0000_s1026" style="position:absolute;left:0;text-align:left;margin-left:.2pt;margin-top:1.2pt;width:468pt;height:213.75pt;z-index:251789312" coordsize="59436,271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">
                <v:shape id="図 100" o:spid="_x0000_s1027" type="#_x0000_t75" style="position:absolute;width:59436;height:17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fqA/HAAAA3AAAAA8AAABkcnMvZG93bnJldi54bWxEj0FrwkAQhe8F/8MyQi+lbpRWSnQVW6mt&#10;HixVweuQHZNgdjZm15j++86h0NsM781730znnatUS00oPRsYDhJQxJm3JecGDvv3xxdQISJbrDyT&#10;gR8KMJ/17qaYWn/jb2p3MVcSwiFFA0WMdap1yApyGAa+Jhbt5BuHUdYm17bBm4S7So+SZKwdliwN&#10;Bdb0VlB23l2dgXb5dVmsyuHm+ExPr+HjwW3X9ciY+363mICK1MV/89/1pxX8RPDlGZlAz3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PfqA/HAAAA3AAAAA8AAAAAAAAAAAAA&#10;AAAAnwIAAGRycy9kb3ducmV2LnhtbFBLBQYAAAAABAAEAPcAAACTAwAAAAA=&#10;">
                  <v:imagedata r:id="rId22" o:title=""/>
                  <v:path arrowok="t"/>
                </v:shape>
                <v:shape id="図 101" o:spid="_x0000_s1028" type="#_x0000_t75" style="position:absolute;top:18573;width:59436;height:8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QSYrCAAAA3AAAAA8AAABkcnMvZG93bnJldi54bWxET01rwkAQvRf8D8sIXorZ6KGV6CoqFAQv&#10;bQyItyE7ZoPZ2ZDdJvHfdwuF3ubxPmezG20jeup87VjBIklBEJdO11wpKC4f8xUIH5A1No5JwZM8&#10;7LaTlw1m2g38RX0eKhFD2GeowITQZlL60pBFn7iWOHJ311kMEXaV1B0OMdw2cpmmb9JizbHBYEtH&#10;Q+Uj/7YK9EMe89dDrr3R10bezudPX7wrNZuO+zWIQGP4F/+5TzrOTxfw+0y8QG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0EmKwgAAANwAAAAPAAAAAAAAAAAAAAAAAJ8C&#10;AABkcnMvZG93bnJldi54bWxQSwUGAAAAAAQABAD3AAAAjgMAAAAA&#10;">
                  <v:imagedata r:id="rId23" o:title=""/>
                  <v:path arrowok="t"/>
                </v:shape>
                <v:shape id="フリーフォーム 102" o:spid="_x0000_s1029" style="position:absolute;left:285;top:17145;width:58293;height:953;visibility:visible;mso-wrap-style:square;v-text-anchor:middle" coordsize="5829300,95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ibJMMA&#10;AADcAAAADwAAAGRycy9kb3ducmV2LnhtbERPS2vCQBC+F/wPywi91U1zKBJdRQoFBa3Pg96G7JjE&#10;7s6G7GrS/vquIHibj+8542lnjbhR4yvHCt4HCQji3OmKCwWH/dfbEIQPyBqNY1LwSx6mk97LGDPt&#10;Wt7SbRcKEUPYZ6igDKHOpPR5SRb9wNXEkTu7xmKIsCmkbrCN4dbINEk+pMWKY0OJNX2WlP/srlZB&#10;OjcnuzLfx8Xmb3ldtuF8YVor9drvZiMQgbrwFD/ccx3nJyncn4kXyM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ibJMMAAADcAAAADwAAAAAAAAAAAAAAAACYAgAAZHJzL2Rv&#10;d25yZXYueG1sUEsFBgAAAAAEAAQA9QAAAIgDAAAAAA==&#10;" path="m,c522287,46037,1044575,92075,1743075,95250,2441575,98425,4191000,19050,4191000,19050l5829300,38100e" filled="f" strokecolor="black [3213]" strokeweight="1pt">
                  <v:path arrowok="t" o:connecttype="custom" o:connectlocs="0,0;1743075,95250;4191000,19050;5829300,38100" o:connectangles="0,0,0,0"/>
                </v:shape>
                <v:shape id="フリーフォーム 103" o:spid="_x0000_s1030" style="position:absolute;left:476;top:17907;width:58293;height:953;visibility:visible;mso-wrap-style:square;v-text-anchor:middle" coordsize="5829300,95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Q+v8MA&#10;AADcAAAADwAAAGRycy9kb3ducmV2LnhtbERPS2sCMRC+C/6HMEJvmtVCKatxkYJgwbZqPeht2Mw+&#10;bDJZNtHd9tc3QqG3+fies8h6a8SNWl87VjCdJCCIc6drLhUcP9fjZxA+IGs0jknBN3nIlsPBAlPt&#10;Ot7T7RBKEUPYp6igCqFJpfR5RRb9xDXEkStcazFE2JZSt9jFcGvkLEmepMWaY0OFDb1UlH8drlbB&#10;bGPO9s28n153P9vrtgvFhelDqYdRv5qDCNSHf/Gfe6Pj/OQR7s/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Q+v8MAAADcAAAADwAAAAAAAAAAAAAAAACYAgAAZHJzL2Rv&#10;d25yZXYueG1sUEsFBgAAAAAEAAQA9QAAAIgDAAAAAA==&#10;" path="m,c522287,46037,1044575,92075,1743075,95250,2441575,98425,4191000,19050,4191000,19050l5829300,38100e" filled="f" strokecolor="black [3213]" strokeweight="1pt">
                  <v:path arrowok="t" o:connecttype="custom" o:connectlocs="0,0;1743075,95250;4191000,19050;5829300,38100" o:connectangles="0,0,0,0"/>
                </v:shape>
              </v:group>
            </w:pict>
          </mc:Fallback>
        </mc:AlternateContent>
      </w:r>
    </w:p>
    <w:p w:rsidR="00B66993" w:rsidRDefault="00192307" w:rsidP="004B64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599B466" wp14:editId="04AA80FA">
                <wp:simplePos x="0" y="0"/>
                <wp:positionH relativeFrom="column">
                  <wp:posOffset>3364865</wp:posOffset>
                </wp:positionH>
                <wp:positionV relativeFrom="paragraph">
                  <wp:posOffset>15240</wp:posOffset>
                </wp:positionV>
                <wp:extent cx="2038350" cy="371475"/>
                <wp:effectExtent l="990600" t="0" r="19050" b="28575"/>
                <wp:wrapNone/>
                <wp:docPr id="108" name="角丸四角形吹き出し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371475"/>
                        </a:xfrm>
                        <a:prstGeom prst="wedgeRoundRectCallout">
                          <a:avLst>
                            <a:gd name="adj1" fmla="val -97891"/>
                            <a:gd name="adj2" fmla="val 460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2307" w:rsidRDefault="00192307" w:rsidP="00FE06E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⑤　［分割］コマンドをクリック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08" o:spid="_x0000_s1054" type="#_x0000_t62" style="position:absolute;left:0;text-align:left;margin-left:264.95pt;margin-top:1.2pt;width:160.5pt;height:29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" adj="-10344,11794" fillcolor="white [3212]" strokecolor="red" strokeweight="1pt">
                <v:textbox inset="1mm,1mm,1mm,1mm">
                  <w:txbxContent>
                    <w:p w:rsidR="00192307" w:rsidRDefault="00192307" w:rsidP="00FE06EB">
                      <w:pPr>
                        <w:jc w:val="center"/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⑤　［分割］コマンドをクリック</w:t>
                      </w:r>
                    </w:p>
                  </w:txbxContent>
                </v:textbox>
              </v:shape>
            </w:pict>
          </mc:Fallback>
        </mc:AlternateContent>
      </w:r>
      <w:r w:rsidR="008C1EA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C22BB15" wp14:editId="7B6FDA4F">
                <wp:simplePos x="0" y="0"/>
                <wp:positionH relativeFrom="column">
                  <wp:posOffset>2202815</wp:posOffset>
                </wp:positionH>
                <wp:positionV relativeFrom="paragraph">
                  <wp:posOffset>100965</wp:posOffset>
                </wp:positionV>
                <wp:extent cx="238125" cy="381000"/>
                <wp:effectExtent l="0" t="0" r="28575" b="19050"/>
                <wp:wrapNone/>
                <wp:docPr id="106" name="角丸四角形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381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06" o:spid="_x0000_s1026" style="position:absolute;left:0;text-align:left;margin-left:173.45pt;margin-top:7.95pt;width:18.75pt;height:30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" filled="f" strokecolor="red" strokeweight="1pt">
                <v:textbox inset="1mm,1mm,1mm,1mm"/>
              </v:roundrect>
            </w:pict>
          </mc:Fallback>
        </mc:AlternateContent>
      </w:r>
    </w:p>
    <w:p w:rsidR="00B66993" w:rsidRDefault="00B66993" w:rsidP="004B6434"/>
    <w:p w:rsidR="00B66993" w:rsidRDefault="00B66993" w:rsidP="004B6434"/>
    <w:p w:rsidR="00B66993" w:rsidRDefault="00B66993" w:rsidP="004B6434"/>
    <w:p w:rsidR="008C1EA5" w:rsidRDefault="008C1EA5" w:rsidP="004B6434"/>
    <w:p w:rsidR="008C1EA5" w:rsidRDefault="008C1EA5" w:rsidP="004B6434"/>
    <w:p w:rsidR="008C1EA5" w:rsidRDefault="008C1EA5" w:rsidP="004B64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D17060F" wp14:editId="47501C94">
                <wp:simplePos x="0" y="0"/>
                <wp:positionH relativeFrom="column">
                  <wp:posOffset>1155065</wp:posOffset>
                </wp:positionH>
                <wp:positionV relativeFrom="paragraph">
                  <wp:posOffset>205740</wp:posOffset>
                </wp:positionV>
                <wp:extent cx="2457450" cy="847725"/>
                <wp:effectExtent l="0" t="0" r="361950" b="28575"/>
                <wp:wrapNone/>
                <wp:docPr id="107" name="角丸四角形吹き出し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847725"/>
                        </a:xfrm>
                        <a:prstGeom prst="wedgeRoundRectCallout">
                          <a:avLst>
                            <a:gd name="adj1" fmla="val 63266"/>
                            <a:gd name="adj2" fmla="val 35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1EA5" w:rsidRPr="00044E37" w:rsidRDefault="008C1EA5" w:rsidP="00FE06E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④　</w:t>
                            </w:r>
                            <w:r w:rsidRPr="00044E37">
                              <w:rPr>
                                <w:rFonts w:hint="eastAsia"/>
                                <w:color w:val="000000" w:themeColor="text1"/>
                              </w:rPr>
                              <w:t>再生インジケータ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をドラッグしていくと池の場面になります。この部分でインジケーターを止めます。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07" o:spid="_x0000_s1055" type="#_x0000_t62" style="position:absolute;left:0;text-align:left;margin-left:90.95pt;margin-top:16.2pt;width:193.5pt;height:66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" adj="24465,11568" fillcolor="white [3212]" strokecolor="red" strokeweight="1pt">
                <v:textbox inset="1mm,1mm,1mm,1mm">
                  <w:txbxContent>
                    <w:p w:rsidR="008C1EA5" w:rsidRPr="00044E37" w:rsidRDefault="008C1EA5" w:rsidP="00FE06E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 xml:space="preserve">④　</w:t>
                      </w:r>
                      <w:r w:rsidRPr="00044E37">
                        <w:rPr>
                          <w:rFonts w:hint="eastAsia"/>
                          <w:color w:val="000000" w:themeColor="text1"/>
                        </w:rPr>
                        <w:t>再生インジケータ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をドラッグしていくと池の場面になります。この部分でインジケーターを止めます。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8C1EA5" w:rsidRDefault="008C1EA5" w:rsidP="004B64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7653D45" wp14:editId="31EC624C">
                <wp:simplePos x="0" y="0"/>
                <wp:positionH relativeFrom="column">
                  <wp:posOffset>3964940</wp:posOffset>
                </wp:positionH>
                <wp:positionV relativeFrom="paragraph">
                  <wp:posOffset>110490</wp:posOffset>
                </wp:positionV>
                <wp:extent cx="133350" cy="504825"/>
                <wp:effectExtent l="0" t="0" r="19050" b="28575"/>
                <wp:wrapNone/>
                <wp:docPr id="105" name="角丸四角形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5048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05" o:spid="_x0000_s1026" style="position:absolute;left:0;text-align:left;margin-left:312.2pt;margin-top:8.7pt;width:10.5pt;height:39.7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" filled="f" strokecolor="red" strokeweight="1pt">
                <v:textbox inset="1mm,1mm,1mm,1mm"/>
              </v:roundrect>
            </w:pict>
          </mc:Fallback>
        </mc:AlternateContent>
      </w:r>
    </w:p>
    <w:p w:rsidR="008C1EA5" w:rsidRDefault="008C1EA5" w:rsidP="004B6434"/>
    <w:p w:rsidR="008C1EA5" w:rsidRDefault="008C1EA5" w:rsidP="004B6434"/>
    <w:p w:rsidR="008C1EA5" w:rsidRDefault="008C1EA5" w:rsidP="004B6434"/>
    <w:p w:rsidR="008C1EA5" w:rsidRDefault="00772E44" w:rsidP="004B6434">
      <w:r>
        <w:rPr>
          <w:noProof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373EAD7A" wp14:editId="7A9203C6">
                <wp:simplePos x="0" y="0"/>
                <wp:positionH relativeFrom="column">
                  <wp:posOffset>2540</wp:posOffset>
                </wp:positionH>
                <wp:positionV relativeFrom="paragraph">
                  <wp:posOffset>148590</wp:posOffset>
                </wp:positionV>
                <wp:extent cx="5943600" cy="3343275"/>
                <wp:effectExtent l="0" t="0" r="0" b="9525"/>
                <wp:wrapNone/>
                <wp:docPr id="114" name="グループ化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343275"/>
                          <a:chOff x="0" y="0"/>
                          <a:chExt cx="5943600" cy="3343275"/>
                        </a:xfrm>
                      </wpg:grpSpPr>
                      <pic:pic xmlns:pic="http://schemas.openxmlformats.org/drawingml/2006/picture">
                        <pic:nvPicPr>
                          <pic:cNvPr id="110" name="図 110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43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角丸四角形吹き出し 23"/>
                        <wps:cNvSpPr/>
                        <wps:spPr>
                          <a:xfrm>
                            <a:off x="4381500" y="828675"/>
                            <a:ext cx="1371600" cy="542925"/>
                          </a:xfrm>
                          <a:prstGeom prst="wedgeRoundRectCallout">
                            <a:avLst>
                              <a:gd name="adj1" fmla="val -64325"/>
                              <a:gd name="adj2" fmla="val -128190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66993" w:rsidRDefault="00192307" w:rsidP="00FE06EB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⑦</w:t>
                              </w:r>
                              <w:r w:rsidR="00B66993">
                                <w:rPr>
                                  <w:rFonts w:hint="eastAsia"/>
                                  <w:color w:val="000000" w:themeColor="text1"/>
                                </w:rPr>
                                <w:t xml:space="preserve">　［削除］コマンドをクリック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角丸四角形 111"/>
                        <wps:cNvSpPr/>
                        <wps:spPr>
                          <a:xfrm>
                            <a:off x="2971800" y="1905000"/>
                            <a:ext cx="171450" cy="4953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角丸四角形吹き出し 112"/>
                        <wps:cNvSpPr/>
                        <wps:spPr>
                          <a:xfrm>
                            <a:off x="3429000" y="1457325"/>
                            <a:ext cx="1914525" cy="638175"/>
                          </a:xfrm>
                          <a:prstGeom prst="wedgeRoundRectCallout">
                            <a:avLst>
                              <a:gd name="adj1" fmla="val -63242"/>
                              <a:gd name="adj2" fmla="val 55963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92307" w:rsidRPr="00044E37" w:rsidRDefault="00192307" w:rsidP="00FE06EB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⑥　分割された地面の部分を</w:t>
                              </w:r>
                              <w:r w:rsidR="00772E44">
                                <w:rPr>
                                  <w:rFonts w:hint="eastAsia"/>
                                  <w:color w:val="000000" w:themeColor="text1"/>
                                </w:rPr>
                                <w:t>クリックして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選択します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角丸四角形 113"/>
                        <wps:cNvSpPr/>
                        <wps:spPr>
                          <a:xfrm>
                            <a:off x="3924300" y="285750"/>
                            <a:ext cx="390525" cy="16192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14" o:spid="_x0000_s1056" style="position:absolute;left:0;text-align:left;margin-left:.2pt;margin-top:11.7pt;width:468pt;height:263.25pt;z-index:251799552" coordsize="59436,33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">
                <v:shape id="図 110" o:spid="_x0000_s1057" type="#_x0000_t75" style="position:absolute;width:59436;height:33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TjMbEAAAA3AAAAA8AAABkcnMvZG93bnJldi54bWxEj0FrwzAMhe+F/QejwS5ldTpKadO6ZQQG&#10;Ow2Whp5FrCWmsRxir/X266fDoDeJ9/Tep/0x+0FdaYousIHlogBF3AbruDPQnN6eN6BiQrY4BCYD&#10;PxTheHiY7bG04cafdK1TpySEY4kG+pTGUuvY9uQxLsJILNpXmDwmWadO2wlvEu4H/VIUa+3RsTT0&#10;OFLVU3upv72BraP84c6n3w6Har6qq3Nu5t6Yp8f8ugOVKKe7+f/63Qr+UvDlGZlAH/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TjMbEAAAA3AAAAA8AAAAAAAAAAAAAAAAA&#10;nwIAAGRycy9kb3ducmV2LnhtbFBLBQYAAAAABAAEAPcAAACQAwAAAAA=&#10;">
                  <v:imagedata r:id="rId25" o:title=""/>
                  <v:path arrowok="t"/>
                </v:shape>
                <v:shape id="角丸四角形吹き出し 23" o:spid="_x0000_s1058" type="#_x0000_t62" style="position:absolute;left:43815;top:8286;width:13716;height:5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SukMQA&#10;AADbAAAADwAAAGRycy9kb3ducmV2LnhtbESPX2vCQBDE3wt+h2OFvtWLBkqJniJia9/EPwi+Lbk1&#10;ieb2Qm7VtJ++JxR8HGbmN8xk1rla3agNlWcDw0ECijj3tuLCwH73+fYBKgiyxdozGfihALNp72WC&#10;mfV33tBtK4WKEA4ZGihFmkzrkJfkMAx8Qxy9k28dSpRtoW2L9wh3tR4lybt2WHFcKLGhRUn5ZXt1&#10;Bor0tHbr3e/XWWppDstVkh7PF2Ne+918DEqok2f4v/1tDYxSeHyJP0BP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0rpDEAAAA2wAAAA8AAAAAAAAAAAAAAAAAmAIAAGRycy9k&#10;b3ducmV2LnhtbFBLBQYAAAAABAAEAPUAAACJAwAAAAA=&#10;" adj="-3094,-16889" fillcolor="white [3212]" strokecolor="red" strokeweight="1pt">
                  <v:textbox inset="1mm,1mm,1mm,1mm">
                    <w:txbxContent>
                      <w:p w:rsidR="00B66993" w:rsidRDefault="00192307" w:rsidP="00FE06EB">
                        <w:pPr>
                          <w:jc w:val="center"/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>⑦</w:t>
                        </w:r>
                        <w:r w:rsidR="00B66993">
                          <w:rPr>
                            <w:rFonts w:hint="eastAsia"/>
                            <w:color w:val="000000" w:themeColor="text1"/>
                          </w:rPr>
                          <w:t xml:space="preserve">　［削除］コマンドをクリック</w:t>
                        </w:r>
                      </w:p>
                    </w:txbxContent>
                  </v:textbox>
                </v:shape>
                <v:roundrect id="角丸四角形 111" o:spid="_x0000_s1059" style="position:absolute;left:29718;top:19050;width:1714;height:495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k03sIA&#10;AADcAAAADwAAAGRycy9kb3ducmV2LnhtbERPTWvCQBC9F/wPywje6iZFpI2uolKxB3to1PuQHbPB&#10;7GzIrib217tCobd5vM+ZL3tbixu1vnKsIB0nIIgLpysuFRwP29d3ED4ga6wdk4I7eVguBi9zzLTr&#10;+IdueShFDGGfoQITQpNJ6QtDFv3YNcSRO7vWYoiwLaVusYvhtpZvSTKVFiuODQYb2hgqLvnVKvg9&#10;nW2zvk8+LhPzme53Xf69qiulRsN+NQMRqA//4j/3l47z0xSez8QL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+TTewgAAANwAAAAPAAAAAAAAAAAAAAAAAJgCAABkcnMvZG93&#10;bnJldi54bWxQSwUGAAAAAAQABAD1AAAAhwMAAAAA&#10;" filled="f" strokecolor="red" strokeweight="1pt">
                  <v:textbox inset="1mm,1mm,1mm,1mm"/>
                </v:roundrect>
                <v:shape id="角丸四角形吹き出し 112" o:spid="_x0000_s1060" type="#_x0000_t62" style="position:absolute;left:34290;top:14573;width:19145;height:6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nWpcQA&#10;AADcAAAADwAAAGRycy9kb3ducmV2LnhtbERPTWsCMRC9F/wPYYReimbdQylbo4iglFIKbtuDt3Ez&#10;bhY3k20S1+2/N4LQ2zze58yXg21FTz40jhXMphkI4srphmsF31+byQuIEJE1to5JwR8FWC5GD3Ms&#10;tLvwjvoy1iKFcChQgYmxK6QMlSGLYeo64sQdnbcYE/S11B4vKdy2Ms+yZ2mx4dRgsKO1oepUnq2C&#10;1Tbjz5/8vH3qzXtb/pq9P3zslXocD6tXEJGG+C++u990mj/L4fZMuk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Z1qXEAAAA3AAAAA8AAAAAAAAAAAAAAAAAmAIAAGRycy9k&#10;b3ducmV2LnhtbFBLBQYAAAAABAAEAPUAAACJAwAAAAA=&#10;" adj="-2860,22888" fillcolor="white [3212]" strokecolor="red" strokeweight="1pt">
                  <v:textbox inset="1mm,1mm,1mm,1mm">
                    <w:txbxContent>
                      <w:p w:rsidR="00192307" w:rsidRPr="00044E37" w:rsidRDefault="00192307" w:rsidP="00FE06EB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>⑥　分割された地面の部分を</w:t>
                        </w:r>
                        <w:r w:rsidR="00772E44">
                          <w:rPr>
                            <w:rFonts w:hint="eastAsia"/>
                            <w:color w:val="000000" w:themeColor="text1"/>
                          </w:rPr>
                          <w:t>クリックして</w:t>
                        </w:r>
                        <w:r>
                          <w:rPr>
                            <w:rFonts w:hint="eastAsia"/>
                            <w:color w:val="000000" w:themeColor="text1"/>
                          </w:rPr>
                          <w:t>選択します</w:t>
                        </w:r>
                      </w:p>
                    </w:txbxContent>
                  </v:textbox>
                </v:shape>
                <v:roundrect id="角丸四角形 113" o:spid="_x0000_s1061" style="position:absolute;left:39243;top:2857;width:3905;height:161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cPMsMA&#10;AADcAAAADwAAAGRycy9kb3ducmV2LnhtbERPTWvCQBC9F/wPyxS86SYqxaauolKxh3ow1fuQHbPB&#10;7GzIbk3sr+8WhN7m8T5nseptLW7U+sqxgnScgCAunK64VHD62o3mIHxA1lg7JgV38rBaDp4WmGnX&#10;8ZFueShFDGGfoQITQpNJ6QtDFv3YNcSRu7jWYoiwLaVusYvhtpaTJHmRFiuODQYb2hoqrvm3VfBz&#10;vthmc5+9XmfmPf3cd/lhXVdKDZ/79RuIQH34Fz/cHzrOT6fw90y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cPMsMAAADcAAAADwAAAAAAAAAAAAAAAACYAgAAZHJzL2Rv&#10;d25yZXYueG1sUEsFBgAAAAAEAAQA9QAAAIgDAAAAAA==&#10;" filled="f" strokecolor="red" strokeweight="1pt">
                  <v:textbox inset="1mm,1mm,1mm,1mm"/>
                </v:roundrect>
              </v:group>
            </w:pict>
          </mc:Fallback>
        </mc:AlternateContent>
      </w:r>
    </w:p>
    <w:p w:rsidR="008C1EA5" w:rsidRDefault="008C1EA5" w:rsidP="004B6434"/>
    <w:p w:rsidR="008C1EA5" w:rsidRDefault="008C1EA5" w:rsidP="004B6434"/>
    <w:p w:rsidR="00772E44" w:rsidRDefault="00772E44" w:rsidP="004B6434"/>
    <w:p w:rsidR="00772E44" w:rsidRDefault="00772E44" w:rsidP="004B6434"/>
    <w:p w:rsidR="00772E44" w:rsidRDefault="00772E44" w:rsidP="004B6434"/>
    <w:p w:rsidR="00772E44" w:rsidRDefault="00772E44" w:rsidP="004B6434"/>
    <w:p w:rsidR="00772E44" w:rsidRDefault="00772E44" w:rsidP="004B6434"/>
    <w:p w:rsidR="00772E44" w:rsidRDefault="00772E44" w:rsidP="004B6434"/>
    <w:p w:rsidR="00772E44" w:rsidRDefault="00772E44" w:rsidP="004B6434"/>
    <w:p w:rsidR="00772E44" w:rsidRDefault="00772E44" w:rsidP="004B6434"/>
    <w:p w:rsidR="00772E44" w:rsidRDefault="00772E44" w:rsidP="004B6434"/>
    <w:p w:rsidR="00772E44" w:rsidRDefault="00772E44" w:rsidP="004B6434"/>
    <w:p w:rsidR="00772E44" w:rsidRDefault="00772E44" w:rsidP="004B6434"/>
    <w:p w:rsidR="00772E44" w:rsidRDefault="00772E44" w:rsidP="004B6434"/>
    <w:p w:rsidR="00772E44" w:rsidRDefault="00772E44" w:rsidP="004B6434"/>
    <w:p w:rsidR="008C1EA5" w:rsidRDefault="00192307" w:rsidP="0025258E">
      <w:pPr>
        <w:ind w:left="240" w:hangingChars="100" w:hanging="240"/>
      </w:pPr>
      <w:r>
        <w:rPr>
          <w:rFonts w:hint="eastAsia"/>
          <w:color w:val="000000" w:themeColor="text1"/>
        </w:rPr>
        <w:t>4</w:t>
      </w:r>
      <w:r>
        <w:rPr>
          <w:rFonts w:hint="eastAsia"/>
          <w:color w:val="000000" w:themeColor="text1"/>
        </w:rPr>
        <w:t xml:space="preserve">　［</w:t>
      </w:r>
      <w:r>
        <w:rPr>
          <w:rFonts w:hint="eastAsia"/>
          <w:color w:val="000000" w:themeColor="text1"/>
        </w:rPr>
        <w:t>MVI_6.AVI</w:t>
      </w:r>
      <w:r>
        <w:rPr>
          <w:rFonts w:hint="eastAsia"/>
          <w:color w:val="000000" w:themeColor="text1"/>
        </w:rPr>
        <w:t>］と［</w:t>
      </w:r>
      <w:r>
        <w:rPr>
          <w:rFonts w:hint="eastAsia"/>
          <w:color w:val="000000" w:themeColor="text1"/>
        </w:rPr>
        <w:t>MVI_7.AVI</w:t>
      </w:r>
      <w:r>
        <w:rPr>
          <w:rFonts w:hint="eastAsia"/>
          <w:color w:val="000000" w:themeColor="text1"/>
        </w:rPr>
        <w:t>］の動画も同じように検査する→特に</w:t>
      </w:r>
      <w:r w:rsidR="0025258E">
        <w:rPr>
          <w:rFonts w:hint="eastAsia"/>
          <w:color w:val="000000" w:themeColor="text1"/>
        </w:rPr>
        <w:t>不要な部分が映っていなかったのでこのまま採用します。</w:t>
      </w:r>
    </w:p>
    <w:p w:rsidR="007F4529" w:rsidRDefault="007F4529" w:rsidP="004B6434"/>
    <w:p w:rsidR="008C1EA5" w:rsidRPr="007F4529" w:rsidRDefault="00772E44" w:rsidP="004B6434">
      <w:r>
        <w:rPr>
          <w:rFonts w:hint="eastAsia"/>
        </w:rPr>
        <w:t>5</w:t>
      </w:r>
      <w:r>
        <w:rPr>
          <w:rFonts w:hint="eastAsia"/>
        </w:rPr>
        <w:t xml:space="preserve">　表示方法を変更する</w:t>
      </w:r>
    </w:p>
    <w:p w:rsidR="008C1EA5" w:rsidRDefault="00772E44" w:rsidP="004B6434">
      <w:r>
        <w:rPr>
          <w:noProof/>
        </w:rPr>
        <w:drawing>
          <wp:anchor distT="0" distB="0" distL="114300" distR="114300" simplePos="0" relativeHeight="251800576" behindDoc="0" locked="0" layoutInCell="1" allowOverlap="1" wp14:anchorId="50AB8EFA" wp14:editId="6098E2B0">
            <wp:simplePos x="0" y="0"/>
            <wp:positionH relativeFrom="column">
              <wp:posOffset>-35560</wp:posOffset>
            </wp:positionH>
            <wp:positionV relativeFrom="paragraph">
              <wp:posOffset>167640</wp:posOffset>
            </wp:positionV>
            <wp:extent cx="5939790" cy="1819275"/>
            <wp:effectExtent l="0" t="0" r="3810" b="9525"/>
            <wp:wrapNone/>
            <wp:docPr id="109" name="図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02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EA5" w:rsidRDefault="00772E44" w:rsidP="004B6434"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2193290</wp:posOffset>
                </wp:positionH>
                <wp:positionV relativeFrom="paragraph">
                  <wp:posOffset>81915</wp:posOffset>
                </wp:positionV>
                <wp:extent cx="1209675" cy="571500"/>
                <wp:effectExtent l="209550" t="0" r="28575" b="19050"/>
                <wp:wrapNone/>
                <wp:docPr id="117" name="角丸四角形吹き出し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571500"/>
                        </a:xfrm>
                        <a:prstGeom prst="wedgeRoundRectCallout">
                          <a:avLst>
                            <a:gd name="adj1" fmla="val -66502"/>
                            <a:gd name="adj2" fmla="val -3942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2E44" w:rsidRPr="00772E44" w:rsidRDefault="00772E44" w:rsidP="00772E4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①　［表示］タブを選択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17" o:spid="_x0000_s1062" type="#_x0000_t62" style="position:absolute;left:0;text-align:left;margin-left:172.7pt;margin-top:6.45pt;width:95.25pt;height:45pt;z-index:25180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" adj="-3564,2285" fillcolor="white [3212]" strokecolor="red" strokeweight="1pt">
                <v:textbox inset="1mm,1mm,1mm,1mm">
                  <w:txbxContent>
                    <w:p w:rsidR="00772E44" w:rsidRPr="00772E44" w:rsidRDefault="00772E44" w:rsidP="00772E4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①　［表示］タブを選択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374015</wp:posOffset>
                </wp:positionH>
                <wp:positionV relativeFrom="paragraph">
                  <wp:posOffset>158115</wp:posOffset>
                </wp:positionV>
                <wp:extent cx="285750" cy="409575"/>
                <wp:effectExtent l="0" t="0" r="19050" b="28575"/>
                <wp:wrapNone/>
                <wp:docPr id="116" name="角丸四角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0957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16" o:spid="_x0000_s1026" style="position:absolute;left:0;text-align:left;margin-left:29.45pt;margin-top:12.45pt;width:22.5pt;height:32.2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" filled="f" strokecolor="red" strokeweight="1pt">
                <v:textbox inset="1mm,1mm,1mm,1mm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1697990</wp:posOffset>
                </wp:positionH>
                <wp:positionV relativeFrom="paragraph">
                  <wp:posOffset>43815</wp:posOffset>
                </wp:positionV>
                <wp:extent cx="314325" cy="190500"/>
                <wp:effectExtent l="0" t="0" r="28575" b="19050"/>
                <wp:wrapNone/>
                <wp:docPr id="115" name="角丸四角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905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15" o:spid="_x0000_s1026" style="position:absolute;left:0;text-align:left;margin-left:133.7pt;margin-top:3.45pt;width:24.75pt;height:1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" filled="f" strokecolor="red" strokeweight="1pt">
                <v:textbox inset="1mm,1mm,1mm,1mm"/>
              </v:roundrect>
            </w:pict>
          </mc:Fallback>
        </mc:AlternateContent>
      </w:r>
    </w:p>
    <w:p w:rsidR="008C1EA5" w:rsidRDefault="008C1EA5" w:rsidP="004B6434"/>
    <w:p w:rsidR="008C1EA5" w:rsidRDefault="008C1EA5" w:rsidP="004B6434"/>
    <w:p w:rsidR="008C1EA5" w:rsidRDefault="007F4529" w:rsidP="004B6434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1602740</wp:posOffset>
                </wp:positionH>
                <wp:positionV relativeFrom="paragraph">
                  <wp:posOffset>15240</wp:posOffset>
                </wp:positionV>
                <wp:extent cx="533400" cy="533400"/>
                <wp:effectExtent l="0" t="0" r="19050" b="19050"/>
                <wp:wrapNone/>
                <wp:docPr id="119" name="角丸四角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334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19" o:spid="_x0000_s1026" style="position:absolute;left:0;text-align:left;margin-left:126.2pt;margin-top:1.2pt;width:42pt;height:42pt;z-index:25180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" filled="f" strokecolor="red" strokeweight="1pt">
                <v:textbox inset="1mm,1mm,1mm,1mm"/>
              </v:roundrect>
            </w:pict>
          </mc:Fallback>
        </mc:AlternateContent>
      </w:r>
      <w:r w:rsidR="00772E44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4175D92" wp14:editId="5F6D53EC">
                <wp:simplePos x="0" y="0"/>
                <wp:positionH relativeFrom="column">
                  <wp:posOffset>173990</wp:posOffset>
                </wp:positionH>
                <wp:positionV relativeFrom="paragraph">
                  <wp:posOffset>120015</wp:posOffset>
                </wp:positionV>
                <wp:extent cx="1209675" cy="571500"/>
                <wp:effectExtent l="0" t="285750" r="28575" b="19050"/>
                <wp:wrapNone/>
                <wp:docPr id="118" name="角丸四角形吹き出し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571500"/>
                        </a:xfrm>
                        <a:prstGeom prst="wedgeRoundRectCallout">
                          <a:avLst>
                            <a:gd name="adj1" fmla="val -20833"/>
                            <a:gd name="adj2" fmla="val -9942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2E44" w:rsidRPr="00772E44" w:rsidRDefault="00772E44" w:rsidP="00772E4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②　［リセット］コマンドをクリック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18" o:spid="_x0000_s1063" type="#_x0000_t62" style="position:absolute;left:0;text-align:left;margin-left:13.7pt;margin-top:9.45pt;width:95.25pt;height:45pt;z-index:25180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" adj="6300,-10675" fillcolor="white [3212]" strokecolor="red" strokeweight="1pt">
                <v:textbox inset="1mm,1mm,1mm,1mm">
                  <w:txbxContent>
                    <w:p w:rsidR="00772E44" w:rsidRPr="00772E44" w:rsidRDefault="00772E44" w:rsidP="00772E4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②　［リセット］コマンドをクリック</w:t>
                      </w:r>
                    </w:p>
                  </w:txbxContent>
                </v:textbox>
              </v:shape>
            </w:pict>
          </mc:Fallback>
        </mc:AlternateContent>
      </w:r>
    </w:p>
    <w:p w:rsidR="008C1EA5" w:rsidRDefault="008C1EA5" w:rsidP="004B6434"/>
    <w:p w:rsidR="008C1EA5" w:rsidRDefault="007F4529" w:rsidP="004B6434"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20D0EEE" wp14:editId="1A0289E5">
                <wp:simplePos x="0" y="0"/>
                <wp:positionH relativeFrom="column">
                  <wp:posOffset>2012315</wp:posOffset>
                </wp:positionH>
                <wp:positionV relativeFrom="paragraph">
                  <wp:posOffset>120015</wp:posOffset>
                </wp:positionV>
                <wp:extent cx="1447800" cy="571500"/>
                <wp:effectExtent l="114300" t="266700" r="19050" b="19050"/>
                <wp:wrapNone/>
                <wp:docPr id="120" name="角丸四角形吹き出し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571500"/>
                        </a:xfrm>
                        <a:prstGeom prst="wedgeRoundRectCallout">
                          <a:avLst>
                            <a:gd name="adj1" fmla="val -56862"/>
                            <a:gd name="adj2" fmla="val -9609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4529" w:rsidRPr="00772E44" w:rsidRDefault="007F4529" w:rsidP="00772E4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③　初めのコマをクリックして選択する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20" o:spid="_x0000_s1064" type="#_x0000_t62" style="position:absolute;left:0;text-align:left;margin-left:158.45pt;margin-top:9.45pt;width:114pt;height:4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" adj="-1482,-9955" fillcolor="white [3212]" strokecolor="red" strokeweight="1pt">
                <v:textbox inset="1mm,1mm,1mm,1mm">
                  <w:txbxContent>
                    <w:p w:rsidR="007F4529" w:rsidRPr="00772E44" w:rsidRDefault="007F4529" w:rsidP="00772E4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③　初めのコマをクリックして選択する</w:t>
                      </w:r>
                    </w:p>
                  </w:txbxContent>
                </v:textbox>
              </v:shape>
            </w:pict>
          </mc:Fallback>
        </mc:AlternateContent>
      </w:r>
    </w:p>
    <w:p w:rsidR="008C1EA5" w:rsidRDefault="008C1EA5" w:rsidP="004B6434"/>
    <w:p w:rsidR="008C1EA5" w:rsidRDefault="008C1EA5" w:rsidP="004B6434"/>
    <w:p w:rsidR="008C1EA5" w:rsidRDefault="007F4529" w:rsidP="004B6434">
      <w:r>
        <w:rPr>
          <w:rFonts w:hint="eastAsia"/>
        </w:rPr>
        <w:lastRenderedPageBreak/>
        <w:t>6</w:t>
      </w:r>
      <w:r>
        <w:rPr>
          <w:rFonts w:hint="eastAsia"/>
        </w:rPr>
        <w:t xml:space="preserve">　タイトルの追加</w:t>
      </w:r>
    </w:p>
    <w:p w:rsidR="008C1EA5" w:rsidRDefault="00F67A67" w:rsidP="004B6434">
      <w:r>
        <w:rPr>
          <w:noProof/>
        </w:rPr>
        <w:drawing>
          <wp:anchor distT="0" distB="0" distL="114300" distR="114300" simplePos="0" relativeHeight="251610107" behindDoc="0" locked="0" layoutInCell="1" allowOverlap="1" wp14:anchorId="660647E0" wp14:editId="1A004B46">
            <wp:simplePos x="0" y="0"/>
            <wp:positionH relativeFrom="column">
              <wp:posOffset>-3810</wp:posOffset>
            </wp:positionH>
            <wp:positionV relativeFrom="paragraph">
              <wp:posOffset>62865</wp:posOffset>
            </wp:positionV>
            <wp:extent cx="5939790" cy="1954530"/>
            <wp:effectExtent l="0" t="0" r="3810" b="7620"/>
            <wp:wrapNone/>
            <wp:docPr id="141" name="図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01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529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7725060" wp14:editId="47821FAF">
                <wp:simplePos x="0" y="0"/>
                <wp:positionH relativeFrom="column">
                  <wp:posOffset>243840</wp:posOffset>
                </wp:positionH>
                <wp:positionV relativeFrom="paragraph">
                  <wp:posOffset>167640</wp:posOffset>
                </wp:positionV>
                <wp:extent cx="371475" cy="200025"/>
                <wp:effectExtent l="0" t="0" r="28575" b="28575"/>
                <wp:wrapNone/>
                <wp:docPr id="122" name="角丸四角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000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22" o:spid="_x0000_s1026" style="position:absolute;left:0;text-align:left;margin-left:19.2pt;margin-top:13.2pt;width:29.25pt;height:15.7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" filled="f" strokecolor="red" strokeweight="1pt">
                <v:textbox inset="1mm,1mm,1mm,1mm"/>
              </v:roundrect>
            </w:pict>
          </mc:Fallback>
        </mc:AlternateContent>
      </w:r>
    </w:p>
    <w:p w:rsidR="0025258E" w:rsidRDefault="007F4529" w:rsidP="004B6434"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18E1F8C" wp14:editId="045D02A6">
                <wp:simplePos x="0" y="0"/>
                <wp:positionH relativeFrom="column">
                  <wp:posOffset>2644140</wp:posOffset>
                </wp:positionH>
                <wp:positionV relativeFrom="paragraph">
                  <wp:posOffset>5715</wp:posOffset>
                </wp:positionV>
                <wp:extent cx="1228725" cy="495300"/>
                <wp:effectExtent l="990600" t="0" r="28575" b="19050"/>
                <wp:wrapNone/>
                <wp:docPr id="125" name="角丸四角形吹き出し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495300"/>
                        </a:xfrm>
                        <a:prstGeom prst="wedgeRoundRectCallout">
                          <a:avLst>
                            <a:gd name="adj1" fmla="val -129801"/>
                            <a:gd name="adj2" fmla="val -2827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4529" w:rsidRPr="007F4529" w:rsidRDefault="007F4529" w:rsidP="007F452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②　タイトル］コマンドをクリック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25" o:spid="_x0000_s1065" type="#_x0000_t62" style="position:absolute;left:0;text-align:left;margin-left:208.2pt;margin-top:.45pt;width:96.75pt;height:39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" adj="-17237,4694" fillcolor="white [3212]" strokecolor="red" strokeweight="1pt">
                <v:textbox inset="0,0,0,0">
                  <w:txbxContent>
                    <w:p w:rsidR="007F4529" w:rsidRPr="007F4529" w:rsidRDefault="007F4529" w:rsidP="007F452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②　タイトル］コマンドをクリック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665431B" wp14:editId="45CC16A9">
                <wp:simplePos x="0" y="0"/>
                <wp:positionH relativeFrom="column">
                  <wp:posOffset>1339215</wp:posOffset>
                </wp:positionH>
                <wp:positionV relativeFrom="paragraph">
                  <wp:posOffset>62865</wp:posOffset>
                </wp:positionV>
                <wp:extent cx="390525" cy="209550"/>
                <wp:effectExtent l="0" t="0" r="28575" b="19050"/>
                <wp:wrapNone/>
                <wp:docPr id="123" name="角丸四角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0955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23" o:spid="_x0000_s1026" style="position:absolute;left:0;text-align:left;margin-left:105.45pt;margin-top:4.95pt;width:30.75pt;height:16.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" filled="f" strokecolor="red" strokeweight="1pt">
                <v:textbox inset="1mm,1mm,1mm,1mm"/>
              </v:roundrect>
            </w:pict>
          </mc:Fallback>
        </mc:AlternateContent>
      </w:r>
    </w:p>
    <w:p w:rsidR="0025258E" w:rsidRDefault="007F4529" w:rsidP="004B6434"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100965</wp:posOffset>
                </wp:positionV>
                <wp:extent cx="1609725" cy="266700"/>
                <wp:effectExtent l="0" t="247650" r="28575" b="19050"/>
                <wp:wrapNone/>
                <wp:docPr id="124" name="角丸四角形吹き出し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266700"/>
                        </a:xfrm>
                        <a:prstGeom prst="wedgeRoundRectCallout">
                          <a:avLst>
                            <a:gd name="adj1" fmla="val -33781"/>
                            <a:gd name="adj2" fmla="val -13799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4529" w:rsidRPr="007F4529" w:rsidRDefault="007F4529" w:rsidP="007F452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①　</w:t>
                            </w:r>
                            <w:r w:rsidRPr="007F4529">
                              <w:rPr>
                                <w:rFonts w:hint="eastAsia"/>
                                <w:color w:val="000000" w:themeColor="text1"/>
                              </w:rPr>
                              <w:t>［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ホーム</w:t>
                            </w:r>
                            <w:r w:rsidRPr="007F4529">
                              <w:rPr>
                                <w:rFonts w:hint="eastAsia"/>
                                <w:color w:val="000000" w:themeColor="text1"/>
                              </w:rPr>
                              <w:t>］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タブを選択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24" o:spid="_x0000_s1066" type="#_x0000_t62" style="position:absolute;left:0;text-align:left;margin-left:12.45pt;margin-top:7.95pt;width:126.75pt;height:21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" adj="3503,-19006" fillcolor="white [3212]" strokecolor="red" strokeweight="1pt">
                <v:textbox inset="0,0,0,0">
                  <w:txbxContent>
                    <w:p w:rsidR="007F4529" w:rsidRPr="007F4529" w:rsidRDefault="007F4529" w:rsidP="007F452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 xml:space="preserve">①　</w:t>
                      </w:r>
                      <w:r w:rsidRPr="007F4529">
                        <w:rPr>
                          <w:rFonts w:hint="eastAsia"/>
                          <w:color w:val="000000" w:themeColor="text1"/>
                        </w:rPr>
                        <w:t>［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ホーム</w:t>
                      </w:r>
                      <w:r w:rsidRPr="007F4529">
                        <w:rPr>
                          <w:rFonts w:hint="eastAsia"/>
                          <w:color w:val="000000" w:themeColor="text1"/>
                        </w:rPr>
                        <w:t>］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タブを選択</w:t>
                      </w:r>
                    </w:p>
                  </w:txbxContent>
                </v:textbox>
              </v:shape>
            </w:pict>
          </mc:Fallback>
        </mc:AlternateContent>
      </w:r>
    </w:p>
    <w:p w:rsidR="0025258E" w:rsidRDefault="0025258E" w:rsidP="004B6434"/>
    <w:p w:rsidR="0025258E" w:rsidRDefault="0025258E" w:rsidP="004B6434"/>
    <w:p w:rsidR="0025258E" w:rsidRDefault="0025258E" w:rsidP="004B6434"/>
    <w:p w:rsidR="0025258E" w:rsidRDefault="0031531E" w:rsidP="004B6434"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8A82B1F" wp14:editId="468B1CFA">
                <wp:simplePos x="0" y="0"/>
                <wp:positionH relativeFrom="column">
                  <wp:posOffset>1634490</wp:posOffset>
                </wp:positionH>
                <wp:positionV relativeFrom="paragraph">
                  <wp:posOffset>100965</wp:posOffset>
                </wp:positionV>
                <wp:extent cx="2514600" cy="495300"/>
                <wp:effectExtent l="685800" t="19050" r="19050" b="19050"/>
                <wp:wrapNone/>
                <wp:docPr id="126" name="角丸四角形吹き出し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495300"/>
                        </a:xfrm>
                        <a:prstGeom prst="wedgeRoundRectCallout">
                          <a:avLst>
                            <a:gd name="adj1" fmla="val -76947"/>
                            <a:gd name="adj2" fmla="val -5134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531E" w:rsidRPr="007F4529" w:rsidRDefault="0031531E" w:rsidP="007F452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③　タイトル］コマが追加される→タイトル文字［</w:t>
                            </w:r>
                            <w:r w:rsidR="00F67A67">
                              <w:rPr>
                                <w:rFonts w:hint="eastAsia"/>
                                <w:color w:val="000000" w:themeColor="text1"/>
                              </w:rPr>
                              <w:t>渡り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鳥］と記入する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26" o:spid="_x0000_s1067" type="#_x0000_t62" style="position:absolute;left:0;text-align:left;margin-left:128.7pt;margin-top:7.95pt;width:198pt;height:39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" adj="-5821,-291" fillcolor="white [3212]" strokecolor="red" strokeweight="1pt">
                <v:textbox inset="0,0,0,0">
                  <w:txbxContent>
                    <w:p w:rsidR="0031531E" w:rsidRPr="007F4529" w:rsidRDefault="0031531E" w:rsidP="007F452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③　タイトル］コマが追加される→タイトル文字［</w:t>
                      </w:r>
                      <w:r w:rsidR="00F67A67">
                        <w:rPr>
                          <w:rFonts w:hint="eastAsia"/>
                          <w:color w:val="000000" w:themeColor="text1"/>
                        </w:rPr>
                        <w:t>渡り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鳥］と記入する</w:t>
                      </w:r>
                    </w:p>
                  </w:txbxContent>
                </v:textbox>
              </v:shape>
            </w:pict>
          </mc:Fallback>
        </mc:AlternateContent>
      </w:r>
    </w:p>
    <w:p w:rsidR="0025258E" w:rsidRDefault="0025258E" w:rsidP="004B6434"/>
    <w:p w:rsidR="0025258E" w:rsidRDefault="0025258E" w:rsidP="004B6434"/>
    <w:p w:rsidR="0025258E" w:rsidRDefault="00AA624B" w:rsidP="004B64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5A6082B" wp14:editId="3D943269">
                <wp:simplePos x="0" y="0"/>
                <wp:positionH relativeFrom="column">
                  <wp:posOffset>2977515</wp:posOffset>
                </wp:positionH>
                <wp:positionV relativeFrom="paragraph">
                  <wp:posOffset>91440</wp:posOffset>
                </wp:positionV>
                <wp:extent cx="1781175" cy="485775"/>
                <wp:effectExtent l="419100" t="0" r="28575" b="485775"/>
                <wp:wrapNone/>
                <wp:docPr id="133" name="角丸四角形吹き出し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485775"/>
                        </a:xfrm>
                        <a:prstGeom prst="wedgeRoundRectCallout">
                          <a:avLst>
                            <a:gd name="adj1" fmla="val -73211"/>
                            <a:gd name="adj2" fmla="val 14106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531E" w:rsidRPr="0031531E" w:rsidRDefault="0031531E" w:rsidP="0031531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①　テキストツールの［フォーマット］タブを選択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33" o:spid="_x0000_s1068" type="#_x0000_t62" style="position:absolute;left:0;text-align:left;margin-left:234.45pt;margin-top:7.2pt;width:140.25pt;height:38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" adj="-5014,41269" fillcolor="white [3212]" strokecolor="red" strokeweight="1pt">
                <v:textbox inset="0,0,0,0">
                  <w:txbxContent>
                    <w:p w:rsidR="0031531E" w:rsidRPr="0031531E" w:rsidRDefault="0031531E" w:rsidP="0031531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①　テキストツールの［フォーマット］タブを選択</w:t>
                      </w:r>
                    </w:p>
                  </w:txbxContent>
                </v:textbox>
              </v:shape>
            </w:pict>
          </mc:Fallback>
        </mc:AlternateContent>
      </w:r>
    </w:p>
    <w:p w:rsidR="0025258E" w:rsidRDefault="0025258E" w:rsidP="004B6434"/>
    <w:p w:rsidR="0025258E" w:rsidRDefault="0031531E" w:rsidP="004B6434">
      <w:r>
        <w:rPr>
          <w:rFonts w:hint="eastAsia"/>
        </w:rPr>
        <w:t>7</w:t>
      </w:r>
      <w:r>
        <w:rPr>
          <w:rFonts w:hint="eastAsia"/>
        </w:rPr>
        <w:t xml:space="preserve">　タイトルテキストの書式や効果設定</w:t>
      </w:r>
    </w:p>
    <w:p w:rsidR="0025258E" w:rsidRDefault="0013191F" w:rsidP="004B64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D55D803" wp14:editId="214CC4B5">
                <wp:simplePos x="0" y="0"/>
                <wp:positionH relativeFrom="column">
                  <wp:posOffset>415290</wp:posOffset>
                </wp:positionH>
                <wp:positionV relativeFrom="paragraph">
                  <wp:posOffset>72390</wp:posOffset>
                </wp:positionV>
                <wp:extent cx="1285875" cy="485775"/>
                <wp:effectExtent l="0" t="0" r="276225" b="123825"/>
                <wp:wrapNone/>
                <wp:docPr id="159" name="角丸四角形吹き出し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485775"/>
                        </a:xfrm>
                        <a:prstGeom prst="wedgeRoundRectCallout">
                          <a:avLst>
                            <a:gd name="adj1" fmla="val 68880"/>
                            <a:gd name="adj2" fmla="val 6851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191F" w:rsidRPr="0031531E" w:rsidRDefault="0013191F" w:rsidP="0031531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②　［テキストの編集］をクリック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59" o:spid="_x0000_s1069" type="#_x0000_t62" style="position:absolute;left:0;text-align:left;margin-left:32.7pt;margin-top:5.7pt;width:101.25pt;height:38.2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" adj="25678,25599" fillcolor="white [3212]" strokecolor="red" strokeweight="1pt">
                <v:textbox inset="0,0,0,0">
                  <w:txbxContent>
                    <w:p w:rsidR="0013191F" w:rsidRPr="0031531E" w:rsidRDefault="0013191F" w:rsidP="0031531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②　［テキストの編集］をクリック</w:t>
                      </w:r>
                    </w:p>
                  </w:txbxContent>
                </v:textbox>
              </v:shape>
            </w:pict>
          </mc:Fallback>
        </mc:AlternateContent>
      </w:r>
    </w:p>
    <w:p w:rsidR="0031531E" w:rsidRDefault="0013191F" w:rsidP="004B6434">
      <w:r>
        <w:rPr>
          <w:noProof/>
        </w:rPr>
        <mc:AlternateContent>
          <mc:Choice Requires="wpg">
            <w:drawing>
              <wp:anchor distT="0" distB="0" distL="114300" distR="114300" simplePos="0" relativeHeight="25160908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120015</wp:posOffset>
                </wp:positionV>
                <wp:extent cx="5943600" cy="1895475"/>
                <wp:effectExtent l="0" t="0" r="0" b="9525"/>
                <wp:wrapNone/>
                <wp:docPr id="158" name="グループ化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895475"/>
                          <a:chOff x="0" y="0"/>
                          <a:chExt cx="5943600" cy="1895475"/>
                        </a:xfrm>
                      </wpg:grpSpPr>
                      <pic:pic xmlns:pic="http://schemas.openxmlformats.org/drawingml/2006/picture">
                        <pic:nvPicPr>
                          <pic:cNvPr id="142" name="図 14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895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角丸四角形 128"/>
                        <wps:cNvSpPr/>
                        <wps:spPr>
                          <a:xfrm>
                            <a:off x="600075" y="266700"/>
                            <a:ext cx="952500" cy="46672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角丸四角形 129"/>
                        <wps:cNvSpPr/>
                        <wps:spPr>
                          <a:xfrm>
                            <a:off x="2343150" y="9525"/>
                            <a:ext cx="438150" cy="23812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角丸四角形 130"/>
                        <wps:cNvSpPr/>
                        <wps:spPr>
                          <a:xfrm>
                            <a:off x="3829050" y="238125"/>
                            <a:ext cx="409575" cy="39052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角丸四角形 131"/>
                        <wps:cNvSpPr/>
                        <wps:spPr>
                          <a:xfrm>
                            <a:off x="2181225" y="466725"/>
                            <a:ext cx="990600" cy="17145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角丸四角形 157"/>
                        <wps:cNvSpPr/>
                        <wps:spPr>
                          <a:xfrm>
                            <a:off x="1876425" y="257175"/>
                            <a:ext cx="276225" cy="42862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58" o:spid="_x0000_s1026" style="position:absolute;left:0;text-align:left;margin-left:-.3pt;margin-top:9.45pt;width:468pt;height:149.25pt;z-index:251609082" coordsize="59436,189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">
                <v:shape id="図 142" o:spid="_x0000_s1027" type="#_x0000_t75" style="position:absolute;width:59436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xcEHDAAAA3AAAAA8AAABkcnMvZG93bnJldi54bWxET9tqwkAQfRf8h2UKfdONohJTN0EEoVqw&#10;JO0HDNlpEszOhuwa07/vFgTf5nCus8tG04qBetdYVrCYRyCIS6sbrhR8fx1nMQjnkTW2lknBLznI&#10;0ulkh4m2d85pKHwlQgi7BBXU3neJlK6syaCb2444cD+2N+gD7Cupe7yHcNPKZRRtpMGGQ0ONHR1q&#10;Kq/FzSjIo+2wuVzXfF6Z7Wd8OZ4+TotOqdeXcf8GwtPon+KH+12H+asl/D8TLpDp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vFwQcMAAADcAAAADwAAAAAAAAAAAAAAAACf&#10;AgAAZHJzL2Rvd25yZXYueG1sUEsFBgAAAAAEAAQA9wAAAI8DAAAAAA==&#10;">
                  <v:imagedata r:id="rId29" o:title=""/>
                  <v:path arrowok="t"/>
                </v:shape>
                <v:roundrect id="角丸四角形 128" o:spid="_x0000_s1028" style="position:absolute;left:6000;top:2667;width:9525;height:466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L0KcQA&#10;AADcAAAADwAAAGRycy9kb3ducmV2LnhtbESPQW/CMAyF70j7D5EncUGQjsOEOgKa0KZyQivwA7zG&#10;tB2J0zUBun8/H5C42XrP731ergfv1JX62AY28DLLQBFXwbZcGzgePqcLUDEhW3SBycAfRVivnkZL&#10;zG24cUnXfaqVhHDM0UCTUpdrHauGPMZZ6IhFO4XeY5K1r7Xt8Sbh3ul5lr1qjy1LQ4MdbRqqzvuL&#10;N1AWk49DWfwWP/6cHH99T+zG7YwZPw/vb6ASDelhvl9vreDPhVaekQn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i9CnEAAAA3AAAAA8AAAAAAAAAAAAAAAAAmAIAAGRycy9k&#10;b3ducmV2LnhtbFBLBQYAAAAABAAEAPUAAACJAwAAAAA=&#10;" filled="f" strokecolor="red" strokeweight="1pt">
                  <v:textbox inset="0,0,0,0"/>
                </v:roundrect>
                <v:roundrect id="角丸四角形 129" o:spid="_x0000_s1029" style="position:absolute;left:23431;top:95;width:4382;height:238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5RssIA&#10;AADcAAAADwAAAGRycy9kb3ducmV2LnhtbERPzYrCMBC+L/gOYYS9iKbrQdZqFBGX7km26gOMzdhW&#10;k0ltstp9+40geJuP73fmy84acaPW144VfIwSEMSF0zWXCg77r+EnCB+QNRrHpOCPPCwXvbc5ptrd&#10;OafbLpQihrBPUUEVQpNK6YuKLPqRa4gjd3KtxRBhW0rd4j2GWyPHSTKRFmuODRU2tK6ouOx+rYI8&#10;G2z2eXbNzvYSDP8cB3pttkq997vVDESgLrzET/e3jvPHU3g8Ey+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LlGywgAAANwAAAAPAAAAAAAAAAAAAAAAAJgCAABkcnMvZG93&#10;bnJldi54bWxQSwUGAAAAAAQABAD1AAAAhwMAAAAA&#10;" filled="f" strokecolor="red" strokeweight="1pt">
                  <v:textbox inset="0,0,0,0"/>
                </v:roundrect>
                <v:roundrect id="角丸四角形 130" o:spid="_x0000_s1030" style="position:absolute;left:38290;top:2381;width:4096;height:39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u8sUA&#10;AADcAAAADwAAAGRycy9kb3ducmV2LnhtbESPQW/CMAyF75P4D5GRdkGQbpMmVAgIoU3daVqBH2Aa&#10;0xYSpzQZdP9+PkzazdZ7fu/zcj14p27UxzawgadZBoq4Crbl2sBh/z6dg4oJ2aILTAZ+KMJ6NXpY&#10;Ym7DnUu67VKtJIRjjgaalLpc61g15DHOQkcs2in0HpOsfa1tj3cJ904/Z9mr9tiyNDTY0bah6rL7&#10;9gbKYvK2L4trcfaX5PjrOLFb92nM43jYLEAlGtK/+e/6wwr+i+DLMzKB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zW7yxQAAANwAAAAPAAAAAAAAAAAAAAAAAJgCAABkcnMv&#10;ZG93bnJldi54bWxQSwUGAAAAAAQABAD1AAAAigMAAAAA&#10;" filled="f" strokecolor="red" strokeweight="1pt">
                  <v:textbox inset="0,0,0,0"/>
                </v:roundrect>
                <v:roundrect id="角丸四角形 131" o:spid="_x0000_s1031" style="position:absolute;left:21812;top:4667;width:9906;height:171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HLacMA&#10;AADcAAAADwAAAGRycy9kb3ducmV2LnhtbERPzWrCQBC+F3yHZYRepG5soUjqJohY0lMxxgeYZqdJ&#10;dHc2Zreavr1bKHibj+93VvlojbjQ4DvHChbzBARx7XTHjYJD9f60BOEDskbjmBT8koc8mzysMNXu&#10;yiVd9qERMYR9igraEPpUSl+3ZNHPXU8cuW83WAwRDo3UA15juDXyOUlepcWOY0OLPW1aqk/7H6ug&#10;LGbbqizOxdGeguHd10xvzKdSj9Nx/QYi0Bju4n/3h47zXxbw90y8QG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HLacMAAADcAAAADwAAAAAAAAAAAAAAAACYAgAAZHJzL2Rv&#10;d25yZXYueG1sUEsFBgAAAAAEAAQA9QAAAIgDAAAAAA==&#10;" filled="f" strokecolor="red" strokeweight="1pt">
                  <v:textbox inset="0,0,0,0"/>
                </v:roundrect>
                <v:roundrect id="角丸四角形 157" o:spid="_x0000_s1032" style="position:absolute;left:18764;top:2571;width:2762;height:428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sTJsMA&#10;AADcAAAADwAAAGRycy9kb3ducmV2LnhtbERPzWrCQBC+C32HZQpepG5aqC3RjRSxpKditA8wZsck&#10;Znc2ZldN375bELzNx/c7i+VgjbhQ7xvHCp6nCQji0umGKwU/u8+ndxA+IGs0jknBL3lYZg+jBaba&#10;XbmgyzZUIoawT1FBHUKXSunLmiz6qeuII3dwvcUQYV9J3eM1hlsjX5JkJi02HBtq7GhVU9luz1ZB&#10;kU/WuyI/5UfbBsOb/USvzLdS48fhYw4i0BDu4pv7S8f5r2/w/0y8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sTJsMAAADcAAAADwAAAAAAAAAAAAAAAACYAgAAZHJzL2Rv&#10;d25yZXYueG1sUEsFBgAAAAAEAAQA9QAAAIgDAAAAAA==&#10;" filled="f" strokecolor="red" strokeweight="1pt">
                  <v:textbox inset="0,0,0,0"/>
                </v:roundrect>
              </v:group>
            </w:pict>
          </mc:Fallback>
        </mc:AlternateContent>
      </w:r>
      <w:r w:rsidR="00AA624B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1F54DC1" wp14:editId="3AB4A88D">
                <wp:simplePos x="0" y="0"/>
                <wp:positionH relativeFrom="column">
                  <wp:posOffset>3072765</wp:posOffset>
                </wp:positionH>
                <wp:positionV relativeFrom="paragraph">
                  <wp:posOffset>15240</wp:posOffset>
                </wp:positionV>
                <wp:extent cx="2095500" cy="266700"/>
                <wp:effectExtent l="666750" t="0" r="19050" b="209550"/>
                <wp:wrapNone/>
                <wp:docPr id="134" name="角丸四角形吹き出し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266700"/>
                        </a:xfrm>
                        <a:prstGeom prst="wedgeRoundRectCallout">
                          <a:avLst>
                            <a:gd name="adj1" fmla="val -80958"/>
                            <a:gd name="adj2" fmla="val 1149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531E" w:rsidRPr="007F4529" w:rsidRDefault="0013191F" w:rsidP="007F452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③</w:t>
                            </w:r>
                            <w:r w:rsidR="0031531E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タイトルの</w:t>
                            </w:r>
                            <w:r w:rsidR="00FF784A">
                              <w:rPr>
                                <w:rFonts w:hint="eastAsia"/>
                                <w:color w:val="000000" w:themeColor="text1"/>
                              </w:rPr>
                              <w:t>背景色を選ぶ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34" o:spid="_x0000_s1070" type="#_x0000_t62" style="position:absolute;left:0;text-align:left;margin-left:241.95pt;margin-top:1.2pt;width:165pt;height:21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" adj="-6687,35630" fillcolor="white [3212]" strokecolor="red" strokeweight="1pt">
                <v:textbox inset="0,0,0,0">
                  <w:txbxContent>
                    <w:p w:rsidR="0031531E" w:rsidRPr="007F4529" w:rsidRDefault="0013191F" w:rsidP="007F452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③</w:t>
                      </w:r>
                      <w:r w:rsidR="0031531E">
                        <w:rPr>
                          <w:rFonts w:hint="eastAsia"/>
                          <w:color w:val="000000" w:themeColor="text1"/>
                        </w:rPr>
                        <w:t xml:space="preserve">　タイトルの</w:t>
                      </w:r>
                      <w:r w:rsidR="00FF784A">
                        <w:rPr>
                          <w:rFonts w:hint="eastAsia"/>
                          <w:color w:val="000000" w:themeColor="text1"/>
                        </w:rPr>
                        <w:t>背景色を選ぶ</w:t>
                      </w:r>
                    </w:p>
                  </w:txbxContent>
                </v:textbox>
              </v:shape>
            </w:pict>
          </mc:Fallback>
        </mc:AlternateContent>
      </w:r>
    </w:p>
    <w:p w:rsidR="0031531E" w:rsidRDefault="0013191F" w:rsidP="004B6434"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FB2EEFC" wp14:editId="4E870825">
                <wp:simplePos x="0" y="0"/>
                <wp:positionH relativeFrom="column">
                  <wp:posOffset>2167890</wp:posOffset>
                </wp:positionH>
                <wp:positionV relativeFrom="paragraph">
                  <wp:posOffset>177165</wp:posOffset>
                </wp:positionV>
                <wp:extent cx="323850" cy="123825"/>
                <wp:effectExtent l="0" t="0" r="19050" b="28575"/>
                <wp:wrapNone/>
                <wp:docPr id="132" name="角丸四角形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238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2" o:spid="_x0000_s1026" style="position:absolute;left:0;text-align:left;margin-left:170.7pt;margin-top:13.95pt;width:25.5pt;height:9.7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" filled="f" strokecolor="red" strokeweight="1pt">
                <v:textbox inset="0,0,0,0"/>
              </v:roundrect>
            </w:pict>
          </mc:Fallback>
        </mc:AlternateContent>
      </w:r>
    </w:p>
    <w:p w:rsidR="0031531E" w:rsidRDefault="0031531E" w:rsidP="004B6434"/>
    <w:p w:rsidR="0031531E" w:rsidRDefault="0031531E" w:rsidP="004B6434"/>
    <w:p w:rsidR="0031531E" w:rsidRDefault="0031531E" w:rsidP="004B6434"/>
    <w:p w:rsidR="0031531E" w:rsidRDefault="00FF784A" w:rsidP="004B64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0DE0B38" wp14:editId="616111DF">
                <wp:simplePos x="0" y="0"/>
                <wp:positionH relativeFrom="column">
                  <wp:posOffset>2358390</wp:posOffset>
                </wp:positionH>
                <wp:positionV relativeFrom="paragraph">
                  <wp:posOffset>-3810</wp:posOffset>
                </wp:positionV>
                <wp:extent cx="1285875" cy="485775"/>
                <wp:effectExtent l="0" t="438150" r="28575" b="28575"/>
                <wp:wrapNone/>
                <wp:docPr id="137" name="角丸四角形吹き出し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485775"/>
                        </a:xfrm>
                        <a:prstGeom prst="wedgeRoundRectCallout">
                          <a:avLst>
                            <a:gd name="adj1" fmla="val -15564"/>
                            <a:gd name="adj2" fmla="val -13737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784A" w:rsidRPr="0031531E" w:rsidRDefault="0013191F" w:rsidP="0031531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⑥</w:t>
                            </w:r>
                            <w:r w:rsidR="00FF784A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テキストの表示時間を設定する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37" o:spid="_x0000_s1071" type="#_x0000_t62" style="position:absolute;left:0;text-align:left;margin-left:185.7pt;margin-top:-.3pt;width:101.25pt;height:38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" adj="7438,-18872" fillcolor="white [3212]" strokecolor="red" strokeweight="1pt">
                <v:textbox inset="0,0,0,0">
                  <w:txbxContent>
                    <w:p w:rsidR="00FF784A" w:rsidRPr="0031531E" w:rsidRDefault="0013191F" w:rsidP="0031531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⑥</w:t>
                      </w:r>
                      <w:r w:rsidR="00FF784A">
                        <w:rPr>
                          <w:rFonts w:hint="eastAsia"/>
                          <w:color w:val="000000" w:themeColor="text1"/>
                        </w:rPr>
                        <w:t xml:space="preserve">　テキストの表示時間を設定する</w:t>
                      </w:r>
                    </w:p>
                  </w:txbxContent>
                </v:textbox>
              </v:shape>
            </w:pict>
          </mc:Fallback>
        </mc:AlternateContent>
      </w:r>
    </w:p>
    <w:p w:rsidR="0031531E" w:rsidRDefault="00F15ED6" w:rsidP="004B64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4F14E07" wp14:editId="384B1EA3">
                <wp:simplePos x="0" y="0"/>
                <wp:positionH relativeFrom="column">
                  <wp:posOffset>4234815</wp:posOffset>
                </wp:positionH>
                <wp:positionV relativeFrom="paragraph">
                  <wp:posOffset>5715</wp:posOffset>
                </wp:positionV>
                <wp:extent cx="1485900" cy="523875"/>
                <wp:effectExtent l="171450" t="781050" r="19050" b="28575"/>
                <wp:wrapNone/>
                <wp:docPr id="139" name="角丸四角形吹き出し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523875"/>
                        </a:xfrm>
                        <a:prstGeom prst="wedgeRoundRectCallout">
                          <a:avLst>
                            <a:gd name="adj1" fmla="val -60863"/>
                            <a:gd name="adj2" fmla="val -194037"/>
                            <a:gd name="adj3" fmla="val 16667"/>
                          </a:avLst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5ED6" w:rsidRPr="0031531E" w:rsidRDefault="0013191F" w:rsidP="0031531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⑦</w:t>
                            </w:r>
                            <w:r w:rsidR="00F15ED6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タイトルの表し方</w:t>
                            </w:r>
                            <w:r w:rsidR="00AA624B">
                              <w:rPr>
                                <w:rFonts w:hint="eastAsia"/>
                                <w:color w:val="000000" w:themeColor="text1"/>
                              </w:rPr>
                              <w:t>の一つを</w:t>
                            </w:r>
                            <w:r w:rsidR="00F15ED6">
                              <w:rPr>
                                <w:rFonts w:hint="eastAsia"/>
                                <w:color w:val="000000" w:themeColor="text1"/>
                              </w:rPr>
                              <w:t>選べる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39" o:spid="_x0000_s1072" type="#_x0000_t62" style="position:absolute;left:0;text-align:left;margin-left:333.45pt;margin-top:.45pt;width:117pt;height:41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" adj="-2346,-31112" filled="f" strokecolor="red" strokeweight="1pt">
                <v:textbox inset="0,0,0,0">
                  <w:txbxContent>
                    <w:p w:rsidR="00F15ED6" w:rsidRPr="0031531E" w:rsidRDefault="0013191F" w:rsidP="0031531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⑦</w:t>
                      </w:r>
                      <w:r w:rsidR="00F15ED6">
                        <w:rPr>
                          <w:rFonts w:hint="eastAsia"/>
                          <w:color w:val="000000" w:themeColor="text1"/>
                        </w:rPr>
                        <w:t xml:space="preserve">　タイトルの表し方</w:t>
                      </w:r>
                      <w:r w:rsidR="00AA624B">
                        <w:rPr>
                          <w:rFonts w:hint="eastAsia"/>
                          <w:color w:val="000000" w:themeColor="text1"/>
                        </w:rPr>
                        <w:t>の一つを</w:t>
                      </w:r>
                      <w:r w:rsidR="00F15ED6">
                        <w:rPr>
                          <w:rFonts w:hint="eastAsia"/>
                          <w:color w:val="000000" w:themeColor="text1"/>
                        </w:rPr>
                        <w:t>選べる</w:t>
                      </w:r>
                    </w:p>
                  </w:txbxContent>
                </v:textbox>
              </v:shape>
            </w:pict>
          </mc:Fallback>
        </mc:AlternateContent>
      </w:r>
    </w:p>
    <w:p w:rsidR="0031531E" w:rsidRDefault="00FF784A" w:rsidP="004B6434"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750D7FF" wp14:editId="037B3632">
                <wp:simplePos x="0" y="0"/>
                <wp:positionH relativeFrom="column">
                  <wp:posOffset>1482090</wp:posOffset>
                </wp:positionH>
                <wp:positionV relativeFrom="paragraph">
                  <wp:posOffset>167640</wp:posOffset>
                </wp:positionV>
                <wp:extent cx="1952625" cy="571500"/>
                <wp:effectExtent l="247650" t="952500" r="28575" b="19050"/>
                <wp:wrapNone/>
                <wp:docPr id="136" name="角丸四角形吹き出し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571500"/>
                        </a:xfrm>
                        <a:prstGeom prst="wedgeRoundRectCallout">
                          <a:avLst>
                            <a:gd name="adj1" fmla="val -61701"/>
                            <a:gd name="adj2" fmla="val -216445"/>
                            <a:gd name="adj3" fmla="val 16667"/>
                          </a:avLst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784A" w:rsidRPr="007F4529" w:rsidRDefault="0013191F" w:rsidP="007F452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④</w:t>
                            </w:r>
                            <w:r w:rsidR="00FF784A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フォントグループでサイズ、フォント、色など設定する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36" o:spid="_x0000_s1073" type="#_x0000_t62" style="position:absolute;left:0;text-align:left;margin-left:116.7pt;margin-top:13.2pt;width:153.75pt;height:4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" adj="-2527,-35952" filled="f" strokecolor="red" strokeweight="1pt">
                <v:textbox inset="0,0,0,0">
                  <w:txbxContent>
                    <w:p w:rsidR="00FF784A" w:rsidRPr="007F4529" w:rsidRDefault="0013191F" w:rsidP="007F452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④</w:t>
                      </w:r>
                      <w:r w:rsidR="00FF784A">
                        <w:rPr>
                          <w:rFonts w:hint="eastAsia"/>
                          <w:color w:val="000000" w:themeColor="text1"/>
                        </w:rPr>
                        <w:t xml:space="preserve">　フォントグループでサイズ、フォント、色など設定する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95F68A4" wp14:editId="1C3E3844">
                <wp:simplePos x="0" y="0"/>
                <wp:positionH relativeFrom="column">
                  <wp:posOffset>129540</wp:posOffset>
                </wp:positionH>
                <wp:positionV relativeFrom="paragraph">
                  <wp:posOffset>129540</wp:posOffset>
                </wp:positionV>
                <wp:extent cx="1114425" cy="695325"/>
                <wp:effectExtent l="0" t="171450" r="28575" b="28575"/>
                <wp:wrapNone/>
                <wp:docPr id="138" name="角丸四角形吹き出し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695325"/>
                        </a:xfrm>
                        <a:prstGeom prst="wedgeRoundRectCallout">
                          <a:avLst>
                            <a:gd name="adj1" fmla="val 6181"/>
                            <a:gd name="adj2" fmla="val -7175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784A" w:rsidRPr="0031531E" w:rsidRDefault="0013191F" w:rsidP="0031531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⑤</w:t>
                            </w:r>
                            <w:r w:rsidR="00FF784A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文字の配置はドラッグで自由にできる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38" o:spid="_x0000_s1074" type="#_x0000_t62" style="position:absolute;left:0;text-align:left;margin-left:10.2pt;margin-top:10.2pt;width:87.75pt;height:54.7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" adj="12135,-4698" fillcolor="white [3212]" strokecolor="red" strokeweight="1pt">
                <v:textbox inset="0,0,0,0">
                  <w:txbxContent>
                    <w:p w:rsidR="00FF784A" w:rsidRPr="0031531E" w:rsidRDefault="0013191F" w:rsidP="0031531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⑤</w:t>
                      </w:r>
                      <w:r w:rsidR="00FF784A">
                        <w:rPr>
                          <w:rFonts w:hint="eastAsia"/>
                          <w:color w:val="000000" w:themeColor="text1"/>
                        </w:rPr>
                        <w:t xml:space="preserve">　文字の配置はドラッグで自由にできる</w:t>
                      </w:r>
                    </w:p>
                  </w:txbxContent>
                </v:textbox>
              </v:shape>
            </w:pict>
          </mc:Fallback>
        </mc:AlternateContent>
      </w:r>
    </w:p>
    <w:p w:rsidR="0031531E" w:rsidRDefault="0031531E" w:rsidP="004B6434"/>
    <w:p w:rsidR="0031531E" w:rsidRDefault="0031531E" w:rsidP="004B6434"/>
    <w:p w:rsidR="008C1EA5" w:rsidRDefault="008C1EA5" w:rsidP="004B6434"/>
    <w:p w:rsidR="008C1EA5" w:rsidRDefault="008C1EA5" w:rsidP="004B6434"/>
    <w:p w:rsidR="008C1EA5" w:rsidRDefault="00F15ED6" w:rsidP="004B6434">
      <w:r>
        <w:rPr>
          <w:rFonts w:hint="eastAsia"/>
        </w:rPr>
        <w:t>8</w:t>
      </w:r>
      <w:r>
        <w:rPr>
          <w:rFonts w:hint="eastAsia"/>
        </w:rPr>
        <w:t xml:space="preserve">　</w:t>
      </w:r>
      <w:r w:rsidR="00804559">
        <w:rPr>
          <w:rFonts w:hint="eastAsia"/>
        </w:rPr>
        <w:t>タイトルの</w:t>
      </w:r>
      <w:r>
        <w:rPr>
          <w:rFonts w:hint="eastAsia"/>
        </w:rPr>
        <w:t>切り替え効果</w:t>
      </w:r>
    </w:p>
    <w:p w:rsidR="00F15ED6" w:rsidRDefault="00166E08" w:rsidP="004B64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358D9BE" wp14:editId="12A63427">
                <wp:simplePos x="0" y="0"/>
                <wp:positionH relativeFrom="column">
                  <wp:posOffset>1720215</wp:posOffset>
                </wp:positionH>
                <wp:positionV relativeFrom="paragraph">
                  <wp:posOffset>1539240</wp:posOffset>
                </wp:positionV>
                <wp:extent cx="1571625" cy="485775"/>
                <wp:effectExtent l="0" t="361950" r="28575" b="28575"/>
                <wp:wrapNone/>
                <wp:docPr id="146" name="角丸四角形吹き出し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85775"/>
                        </a:xfrm>
                        <a:prstGeom prst="wedgeRoundRectCallout">
                          <a:avLst>
                            <a:gd name="adj1" fmla="val -49638"/>
                            <a:gd name="adj2" fmla="val -12168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4559" w:rsidRPr="0031531E" w:rsidRDefault="00166E08" w:rsidP="0031531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③</w:t>
                            </w:r>
                            <w:r w:rsidR="00804559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切り替え効果が設定された三角マーク付く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46" o:spid="_x0000_s1075" type="#_x0000_t62" style="position:absolute;left:0;text-align:left;margin-left:135.45pt;margin-top:121.2pt;width:123.75pt;height:38.2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" adj="78,-15484" fillcolor="white [3212]" strokecolor="red" strokeweight="1pt">
                <v:textbox inset="0,0,0,0">
                  <w:txbxContent>
                    <w:p w:rsidR="00804559" w:rsidRPr="0031531E" w:rsidRDefault="00166E08" w:rsidP="0031531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③</w:t>
                      </w:r>
                      <w:r w:rsidR="00804559">
                        <w:rPr>
                          <w:rFonts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切り替え効果が設定された三角マーク付く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B2EDAF3" wp14:editId="5F926A20">
                <wp:simplePos x="0" y="0"/>
                <wp:positionH relativeFrom="column">
                  <wp:posOffset>2463165</wp:posOffset>
                </wp:positionH>
                <wp:positionV relativeFrom="paragraph">
                  <wp:posOffset>339090</wp:posOffset>
                </wp:positionV>
                <wp:extent cx="1800225" cy="762000"/>
                <wp:effectExtent l="685800" t="0" r="28575" b="19050"/>
                <wp:wrapNone/>
                <wp:docPr id="147" name="角丸四角形吹き出し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762000"/>
                        </a:xfrm>
                        <a:prstGeom prst="wedgeRoundRectCallout">
                          <a:avLst>
                            <a:gd name="adj1" fmla="val -87522"/>
                            <a:gd name="adj2" fmla="val -1683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4559" w:rsidRPr="0031531E" w:rsidRDefault="00166E08" w:rsidP="0031531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②</w:t>
                            </w:r>
                            <w:r w:rsidR="00804559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切り替え効果の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つを選ぶ→選ぶとプレビューされ効果が確認できます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47" o:spid="_x0000_s1076" type="#_x0000_t62" style="position:absolute;left:0;text-align:left;margin-left:193.95pt;margin-top:26.7pt;width:141.75pt;height:60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" adj="-8105,7165" fillcolor="white [3212]" strokecolor="red" strokeweight="1pt">
                <v:textbox inset="0,0,0,0">
                  <w:txbxContent>
                    <w:p w:rsidR="00804559" w:rsidRPr="0031531E" w:rsidRDefault="00166E08" w:rsidP="0031531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②</w:t>
                      </w:r>
                      <w:r w:rsidR="00804559">
                        <w:rPr>
                          <w:rFonts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切り替え効果の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1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つを選ぶ→選ぶとプレビューされ効果が確認できます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EFE4344" wp14:editId="4B6741EC">
                <wp:simplePos x="0" y="0"/>
                <wp:positionH relativeFrom="column">
                  <wp:posOffset>100965</wp:posOffset>
                </wp:positionH>
                <wp:positionV relativeFrom="paragraph">
                  <wp:posOffset>834390</wp:posOffset>
                </wp:positionV>
                <wp:extent cx="1285875" cy="485775"/>
                <wp:effectExtent l="0" t="533400" r="28575" b="28575"/>
                <wp:wrapNone/>
                <wp:docPr id="148" name="角丸四角形吹き出し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485775"/>
                        </a:xfrm>
                        <a:prstGeom prst="wedgeRoundRectCallout">
                          <a:avLst>
                            <a:gd name="adj1" fmla="val 5177"/>
                            <a:gd name="adj2" fmla="val -15697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6E08" w:rsidRPr="0031531E" w:rsidRDefault="00166E08" w:rsidP="0031531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①　［アニメーション］タブを選択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48" o:spid="_x0000_s1077" type="#_x0000_t62" style="position:absolute;left:0;text-align:left;margin-left:7.95pt;margin-top:65.7pt;width:101.25pt;height:38.2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" adj="11918,-23107" fillcolor="white [3212]" strokecolor="red" strokeweight="1pt">
                <v:textbox inset="0,0,0,0">
                  <w:txbxContent>
                    <w:p w:rsidR="00166E08" w:rsidRPr="0031531E" w:rsidRDefault="00166E08" w:rsidP="0031531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①　［アニメーション］タブを選択</w:t>
                      </w:r>
                    </w:p>
                  </w:txbxContent>
                </v:textbox>
              </v:shape>
            </w:pict>
          </mc:Fallback>
        </mc:AlternateContent>
      </w:r>
      <w:r w:rsidR="00804559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1386840</wp:posOffset>
                </wp:positionH>
                <wp:positionV relativeFrom="paragraph">
                  <wp:posOffset>367665</wp:posOffset>
                </wp:positionV>
                <wp:extent cx="447675" cy="314325"/>
                <wp:effectExtent l="0" t="0" r="28575" b="28575"/>
                <wp:wrapNone/>
                <wp:docPr id="145" name="角丸四角形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143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45" o:spid="_x0000_s1026" style="position:absolute;left:0;text-align:left;margin-left:109.2pt;margin-top:28.95pt;width:35.25pt;height:24.7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" filled="f" strokecolor="red" strokeweight="1pt">
                <v:textbox inset="0,0,0,0"/>
              </v:roundrect>
            </w:pict>
          </mc:Fallback>
        </mc:AlternateContent>
      </w:r>
      <w:r w:rsidR="00804559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567690</wp:posOffset>
                </wp:positionH>
                <wp:positionV relativeFrom="paragraph">
                  <wp:posOffset>196215</wp:posOffset>
                </wp:positionV>
                <wp:extent cx="447675" cy="200025"/>
                <wp:effectExtent l="0" t="0" r="28575" b="28575"/>
                <wp:wrapNone/>
                <wp:docPr id="144" name="角丸四角形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000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44" o:spid="_x0000_s1026" style="position:absolute;left:0;text-align:left;margin-left:44.7pt;margin-top:15.45pt;width:35.25pt;height:15.7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" filled="f" strokecolor="red" strokeweight="1pt">
                <v:textbox inset="0,0,0,0"/>
              </v:roundrect>
            </w:pict>
          </mc:Fallback>
        </mc:AlternateContent>
      </w:r>
      <w:r w:rsidR="00804559">
        <w:rPr>
          <w:noProof/>
        </w:rPr>
        <w:drawing>
          <wp:inline distT="0" distB="0" distL="0" distR="0">
            <wp:extent cx="5939790" cy="2014855"/>
            <wp:effectExtent l="0" t="0" r="3810" b="4445"/>
            <wp:docPr id="143" name="図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01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ED6" w:rsidRDefault="00F15ED6" w:rsidP="004B6434"/>
    <w:p w:rsidR="00F15ED6" w:rsidRDefault="00F15ED6" w:rsidP="004B6434"/>
    <w:p w:rsidR="00F15ED6" w:rsidRDefault="00F15ED6" w:rsidP="004B6434"/>
    <w:p w:rsidR="00F15ED6" w:rsidRDefault="00F15ED6" w:rsidP="004B6434"/>
    <w:p w:rsidR="00F15ED6" w:rsidRDefault="00166E08" w:rsidP="004B6434">
      <w:r>
        <w:rPr>
          <w:rFonts w:hint="eastAsia"/>
        </w:rPr>
        <w:lastRenderedPageBreak/>
        <w:t>9</w:t>
      </w:r>
      <w:r>
        <w:rPr>
          <w:rFonts w:hint="eastAsia"/>
        </w:rPr>
        <w:t xml:space="preserve">　動画の切り替え効果</w:t>
      </w:r>
    </w:p>
    <w:p w:rsidR="00F15ED6" w:rsidRDefault="00AA624B" w:rsidP="004B64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D009033" wp14:editId="59A8D841">
                <wp:simplePos x="0" y="0"/>
                <wp:positionH relativeFrom="column">
                  <wp:posOffset>3412490</wp:posOffset>
                </wp:positionH>
                <wp:positionV relativeFrom="paragraph">
                  <wp:posOffset>148590</wp:posOffset>
                </wp:positionV>
                <wp:extent cx="1295400" cy="542925"/>
                <wp:effectExtent l="495300" t="0" r="19050" b="28575"/>
                <wp:wrapNone/>
                <wp:docPr id="156" name="角丸四角形吹き出し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542925"/>
                        </a:xfrm>
                        <a:prstGeom prst="wedgeRoundRectCallout">
                          <a:avLst>
                            <a:gd name="adj1" fmla="val -88181"/>
                            <a:gd name="adj2" fmla="val 2271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624B" w:rsidRPr="0031531E" w:rsidRDefault="00AA624B" w:rsidP="0031531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③　［すべてに適用］をクリック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56" o:spid="_x0000_s1078" type="#_x0000_t62" style="position:absolute;left:0;text-align:left;margin-left:268.7pt;margin-top:11.7pt;width:102pt;height:42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" adj="-8247,15707" fillcolor="white [3212]" strokecolor="red" strokeweight="1pt">
                <v:textbox inset="0,0,0,0">
                  <w:txbxContent>
                    <w:p w:rsidR="00AA624B" w:rsidRPr="0031531E" w:rsidRDefault="00AA624B" w:rsidP="0031531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③　［すべてに適用］をクリック</w:t>
                      </w:r>
                    </w:p>
                  </w:txbxContent>
                </v:textbox>
              </v:shape>
            </w:pict>
          </mc:Fallback>
        </mc:AlternateContent>
      </w:r>
      <w:r w:rsidR="00166E08">
        <w:rPr>
          <w:noProof/>
        </w:rPr>
        <w:drawing>
          <wp:anchor distT="0" distB="0" distL="114300" distR="114300" simplePos="0" relativeHeight="251848704" behindDoc="0" locked="0" layoutInCell="1" allowOverlap="1" wp14:anchorId="09E7ADCA" wp14:editId="1802C307">
            <wp:simplePos x="0" y="0"/>
            <wp:positionH relativeFrom="column">
              <wp:posOffset>2540</wp:posOffset>
            </wp:positionH>
            <wp:positionV relativeFrom="paragraph">
              <wp:posOffset>15240</wp:posOffset>
            </wp:positionV>
            <wp:extent cx="5939790" cy="1933575"/>
            <wp:effectExtent l="0" t="0" r="3810" b="9525"/>
            <wp:wrapNone/>
            <wp:docPr id="149" name="図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03.JP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ED6" w:rsidRDefault="00166E08" w:rsidP="004B6434"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B8BC66C" wp14:editId="0C47D44F">
                <wp:simplePos x="0" y="0"/>
                <wp:positionH relativeFrom="column">
                  <wp:posOffset>1088390</wp:posOffset>
                </wp:positionH>
                <wp:positionV relativeFrom="paragraph">
                  <wp:posOffset>62865</wp:posOffset>
                </wp:positionV>
                <wp:extent cx="390525" cy="371475"/>
                <wp:effectExtent l="0" t="0" r="28575" b="28575"/>
                <wp:wrapNone/>
                <wp:docPr id="152" name="角丸四角形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7147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52" o:spid="_x0000_s1026" style="position:absolute;left:0;text-align:left;margin-left:85.7pt;margin-top:4.95pt;width:30.75pt;height:29.2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" filled="f" strokecolor="red" strokeweight="1pt">
                <v:textbox inset="0,0,0,0"/>
              </v:roundrect>
            </w:pict>
          </mc:Fallback>
        </mc:AlternateContent>
      </w:r>
    </w:p>
    <w:p w:rsidR="00F15ED6" w:rsidRDefault="00166E08" w:rsidP="004B6434"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AA8A195" wp14:editId="724BA485">
                <wp:simplePos x="0" y="0"/>
                <wp:positionH relativeFrom="column">
                  <wp:posOffset>2564765</wp:posOffset>
                </wp:positionH>
                <wp:positionV relativeFrom="paragraph">
                  <wp:posOffset>15240</wp:posOffset>
                </wp:positionV>
                <wp:extent cx="523875" cy="171450"/>
                <wp:effectExtent l="0" t="0" r="28575" b="19050"/>
                <wp:wrapNone/>
                <wp:docPr id="153" name="角丸四角形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7145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53" o:spid="_x0000_s1026" style="position:absolute;left:0;text-align:left;margin-left:201.95pt;margin-top:1.2pt;width:41.25pt;height:13.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" filled="f" strokecolor="red" strokeweight="1pt">
                <v:textbox inset="0,0,0,0"/>
              </v:roundrect>
            </w:pict>
          </mc:Fallback>
        </mc:AlternateContent>
      </w:r>
    </w:p>
    <w:p w:rsidR="00F15ED6" w:rsidRDefault="00166E08" w:rsidP="004B64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BB2711C" wp14:editId="27A9F7AB">
                <wp:simplePos x="0" y="0"/>
                <wp:positionH relativeFrom="column">
                  <wp:posOffset>688340</wp:posOffset>
                </wp:positionH>
                <wp:positionV relativeFrom="paragraph">
                  <wp:posOffset>167640</wp:posOffset>
                </wp:positionV>
                <wp:extent cx="1266825" cy="485775"/>
                <wp:effectExtent l="0" t="342900" r="28575" b="28575"/>
                <wp:wrapNone/>
                <wp:docPr id="155" name="角丸四角形吹き出し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85775"/>
                        </a:xfrm>
                        <a:prstGeom prst="wedgeRoundRectCallout">
                          <a:avLst>
                            <a:gd name="adj1" fmla="val 7332"/>
                            <a:gd name="adj2" fmla="val -11776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6E08" w:rsidRPr="0031531E" w:rsidRDefault="00166E08" w:rsidP="0031531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②　切り替え効果の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つを選ぶ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55" o:spid="_x0000_s1079" type="#_x0000_t62" style="position:absolute;left:0;text-align:left;margin-left:54.2pt;margin-top:13.2pt;width:99.75pt;height:38.2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" adj="12384,-14637" fillcolor="white [3212]" strokecolor="red" strokeweight="1pt">
                <v:textbox inset="0,0,0,0">
                  <w:txbxContent>
                    <w:p w:rsidR="00166E08" w:rsidRPr="0031531E" w:rsidRDefault="00166E08" w:rsidP="0031531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②　切り替え効果の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1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つを選ぶ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AF388E3" wp14:editId="4BD74EFF">
                <wp:simplePos x="0" y="0"/>
                <wp:positionH relativeFrom="column">
                  <wp:posOffset>2174240</wp:posOffset>
                </wp:positionH>
                <wp:positionV relativeFrom="paragraph">
                  <wp:posOffset>110490</wp:posOffset>
                </wp:positionV>
                <wp:extent cx="523875" cy="476250"/>
                <wp:effectExtent l="0" t="0" r="28575" b="19050"/>
                <wp:wrapNone/>
                <wp:docPr id="151" name="角丸四角形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7625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51" o:spid="_x0000_s1026" style="position:absolute;left:0;text-align:left;margin-left:171.2pt;margin-top:8.7pt;width:41.25pt;height:37.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" filled="f" strokecolor="red" strokeweight="1pt">
                <v:textbox inset="0,0,0,0"/>
              </v:roundrect>
            </w:pict>
          </mc:Fallback>
        </mc:AlternateContent>
      </w:r>
    </w:p>
    <w:p w:rsidR="00F15ED6" w:rsidRDefault="00F15ED6" w:rsidP="004B6434"/>
    <w:p w:rsidR="00F15ED6" w:rsidRDefault="00F15ED6" w:rsidP="004B6434"/>
    <w:p w:rsidR="00F15ED6" w:rsidRDefault="00AA624B" w:rsidP="004B64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96CBFF0" wp14:editId="2C0C0174">
                <wp:simplePos x="0" y="0"/>
                <wp:positionH relativeFrom="column">
                  <wp:posOffset>3536315</wp:posOffset>
                </wp:positionH>
                <wp:positionV relativeFrom="paragraph">
                  <wp:posOffset>167640</wp:posOffset>
                </wp:positionV>
                <wp:extent cx="2276475" cy="552450"/>
                <wp:effectExtent l="0" t="342900" r="28575" b="19050"/>
                <wp:wrapNone/>
                <wp:docPr id="150" name="角丸四角形吹き出し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552450"/>
                        </a:xfrm>
                        <a:prstGeom prst="wedgeRoundRectCallout">
                          <a:avLst>
                            <a:gd name="adj1" fmla="val -34575"/>
                            <a:gd name="adj2" fmla="val -10961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6E08" w:rsidRPr="0031531E" w:rsidRDefault="00AA624B" w:rsidP="0031531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④</w:t>
                            </w:r>
                            <w:r w:rsidR="00166E08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すべてのコマに</w:t>
                            </w:r>
                            <w:r w:rsidR="00166E08">
                              <w:rPr>
                                <w:rFonts w:hint="eastAsia"/>
                                <w:color w:val="000000" w:themeColor="text1"/>
                              </w:rPr>
                              <w:t>切り替え効果が設定された三角マーク付く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50" o:spid="_x0000_s1080" type="#_x0000_t62" style="position:absolute;left:0;text-align:left;margin-left:278.45pt;margin-top:13.2pt;width:179.25pt;height:43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" adj="3332,-12877" fillcolor="white [3212]" strokecolor="red" strokeweight="1pt">
                <v:textbox inset="0,0,0,0">
                  <w:txbxContent>
                    <w:p w:rsidR="00166E08" w:rsidRPr="0031531E" w:rsidRDefault="00AA624B" w:rsidP="0031531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④</w:t>
                      </w:r>
                      <w:r w:rsidR="00166E08">
                        <w:rPr>
                          <w:rFonts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すべてのコマに</w:t>
                      </w:r>
                      <w:r w:rsidR="00166E08">
                        <w:rPr>
                          <w:rFonts w:hint="eastAsia"/>
                          <w:color w:val="000000" w:themeColor="text1"/>
                        </w:rPr>
                        <w:t>切り替え効果が設定された三角マーク付く</w:t>
                      </w:r>
                    </w:p>
                  </w:txbxContent>
                </v:textbox>
              </v:shape>
            </w:pict>
          </mc:Fallback>
        </mc:AlternateContent>
      </w:r>
      <w:r w:rsidR="00166E0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1811D61" wp14:editId="31510328">
                <wp:simplePos x="0" y="0"/>
                <wp:positionH relativeFrom="column">
                  <wp:posOffset>1869440</wp:posOffset>
                </wp:positionH>
                <wp:positionV relativeFrom="paragraph">
                  <wp:posOffset>196215</wp:posOffset>
                </wp:positionV>
                <wp:extent cx="1057275" cy="542925"/>
                <wp:effectExtent l="0" t="400050" r="28575" b="28575"/>
                <wp:wrapNone/>
                <wp:docPr id="154" name="角丸四角形吹き出し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542925"/>
                        </a:xfrm>
                        <a:prstGeom prst="wedgeRoundRectCallout">
                          <a:avLst>
                            <a:gd name="adj1" fmla="val 16324"/>
                            <a:gd name="adj2" fmla="val -12114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6E08" w:rsidRPr="0031531E" w:rsidRDefault="00166E08" w:rsidP="0031531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①　最初の動画をクリック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54" o:spid="_x0000_s1081" type="#_x0000_t62" style="position:absolute;left:0;text-align:left;margin-left:147.2pt;margin-top:15.45pt;width:83.25pt;height:42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" adj="14326,-15367" fillcolor="white [3212]" strokecolor="red" strokeweight="1pt">
                <v:textbox inset="0,0,0,0">
                  <w:txbxContent>
                    <w:p w:rsidR="00166E08" w:rsidRPr="0031531E" w:rsidRDefault="00166E08" w:rsidP="0031531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①　最初の動画をクリック</w:t>
                      </w:r>
                    </w:p>
                  </w:txbxContent>
                </v:textbox>
              </v:shape>
            </w:pict>
          </mc:Fallback>
        </mc:AlternateContent>
      </w:r>
    </w:p>
    <w:p w:rsidR="00F15ED6" w:rsidRDefault="00F15ED6" w:rsidP="004B6434"/>
    <w:p w:rsidR="00F15ED6" w:rsidRDefault="00F15ED6" w:rsidP="004B6434"/>
    <w:p w:rsidR="00F15ED6" w:rsidRDefault="00F15ED6" w:rsidP="004B6434"/>
    <w:p w:rsidR="00F15ED6" w:rsidRDefault="0013191F" w:rsidP="004B6434">
      <w:r>
        <w:rPr>
          <w:rFonts w:hint="eastAsia"/>
        </w:rPr>
        <w:t>10</w:t>
      </w:r>
      <w:r>
        <w:rPr>
          <w:rFonts w:hint="eastAsia"/>
        </w:rPr>
        <w:t xml:space="preserve">　最後のコマに撮影場所のタイトルを追加する</w:t>
      </w:r>
    </w:p>
    <w:p w:rsidR="00F15ED6" w:rsidRDefault="00C161D7" w:rsidP="004B64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5BF1251" wp14:editId="5E2E6C84">
                <wp:simplePos x="0" y="0"/>
                <wp:positionH relativeFrom="column">
                  <wp:posOffset>2288540</wp:posOffset>
                </wp:positionH>
                <wp:positionV relativeFrom="paragraph">
                  <wp:posOffset>158115</wp:posOffset>
                </wp:positionV>
                <wp:extent cx="2400300" cy="542925"/>
                <wp:effectExtent l="571500" t="0" r="19050" b="28575"/>
                <wp:wrapNone/>
                <wp:docPr id="168" name="角丸四角形吹き出し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542925"/>
                        </a:xfrm>
                        <a:prstGeom prst="wedgeRoundRectCallout">
                          <a:avLst>
                            <a:gd name="adj1" fmla="val -73755"/>
                            <a:gd name="adj2" fmla="val 4026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61D7" w:rsidRPr="0031531E" w:rsidRDefault="00C161D7" w:rsidP="0031531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③　［クレジット］コマンドの</w:t>
                            </w:r>
                            <w:r w:rsidRPr="00C161D7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▼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をクリック→メニューから［撮影場所］を選択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68" o:spid="_x0000_s1082" type="#_x0000_t62" style="position:absolute;left:0;text-align:left;margin-left:180.2pt;margin-top:12.45pt;width:189pt;height:42.7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" adj="-5131,19496" fillcolor="white [3212]" strokecolor="red" strokeweight="1pt">
                <v:textbox inset="0,0,0,0">
                  <w:txbxContent>
                    <w:p w:rsidR="00C161D7" w:rsidRPr="0031531E" w:rsidRDefault="00C161D7" w:rsidP="0031531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③　［クレジット］コマンドの</w:t>
                      </w:r>
                      <w:r w:rsidRPr="00C161D7"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▼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をクリック→メニューから［撮影場所］を選択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6B9FAE2D" wp14:editId="67E9F73F">
                <wp:simplePos x="0" y="0"/>
                <wp:positionH relativeFrom="column">
                  <wp:posOffset>2540</wp:posOffset>
                </wp:positionH>
                <wp:positionV relativeFrom="paragraph">
                  <wp:posOffset>62865</wp:posOffset>
                </wp:positionV>
                <wp:extent cx="5943600" cy="2057400"/>
                <wp:effectExtent l="0" t="0" r="0" b="0"/>
                <wp:wrapNone/>
                <wp:docPr id="165" name="グループ化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057400"/>
                          <a:chOff x="0" y="0"/>
                          <a:chExt cx="5943600" cy="2057400"/>
                        </a:xfrm>
                      </wpg:grpSpPr>
                      <pic:pic xmlns:pic="http://schemas.openxmlformats.org/drawingml/2006/picture">
                        <pic:nvPicPr>
                          <pic:cNvPr id="160" name="図 160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057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角丸四角形 161"/>
                        <wps:cNvSpPr/>
                        <wps:spPr>
                          <a:xfrm>
                            <a:off x="4314825" y="790575"/>
                            <a:ext cx="952500" cy="42862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角丸四角形 162"/>
                        <wps:cNvSpPr/>
                        <wps:spPr>
                          <a:xfrm>
                            <a:off x="276225" y="142875"/>
                            <a:ext cx="323850" cy="17145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角丸四角形 163"/>
                        <wps:cNvSpPr/>
                        <wps:spPr>
                          <a:xfrm>
                            <a:off x="1371600" y="495300"/>
                            <a:ext cx="400050" cy="14287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角丸四角形 164"/>
                        <wps:cNvSpPr/>
                        <wps:spPr>
                          <a:xfrm>
                            <a:off x="504825" y="1333500"/>
                            <a:ext cx="609600" cy="20002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65" o:spid="_x0000_s1026" style="position:absolute;left:0;text-align:left;margin-left:.2pt;margin-top:4.95pt;width:468pt;height:162pt;z-index:251867136" coordsize="59436,205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">
                <v:shape id="図 160" o:spid="_x0000_s1027" type="#_x0000_t75" style="position:absolute;width:59436;height:20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ELDXHAAAA3AAAAA8AAABkcnMvZG93bnJldi54bWxEj0FLw0AQhe+C/2EZoRexG1soNXZbRFoI&#10;eKltQL0N2TGJZmfD7tqk/75zEHqb4b1575vVZnSdOlGIrWcDj9MMFHHlbcu1gfK4e1iCignZYueZ&#10;DJwpwmZ9e7PC3PqB3+l0SLWSEI45GmhS6nOtY9WQwzj1PbFo3z44TLKGWtuAg4S7Ts+ybKEdtiwN&#10;Dfb02lD1e/hzBtr6KfyU+6/+eL99+5iXn0U2LAtjJnfjyzOoRGO6mv+vCyv4C8GXZ2QCvb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gELDXHAAAA3AAAAA8AAAAAAAAAAAAA&#10;AAAAnwIAAGRycy9kb3ducmV2LnhtbFBLBQYAAAAABAAEAPcAAACTAwAAAAA=&#10;">
                  <v:imagedata r:id="rId33" o:title=""/>
                  <v:path arrowok="t"/>
                </v:shape>
                <v:roundrect id="角丸四角形 161" o:spid="_x0000_s1028" style="position:absolute;left:43148;top:7905;width:9525;height:428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LkdMMA&#10;AADcAAAADwAAAGRycy9kb3ducmV2LnhtbERPzWrCQBC+F3yHZYReQt2kh1BSV5FgSU+lUR9gmp0m&#10;0d3ZmN1q+vbdguBtPr7fWa4na8SFRt87VpAtUhDEjdM9twoO+7enFxA+IGs0jknBL3lYr2YPSyy0&#10;u3JNl11oRQxhX6CCLoShkNI3HVn0CzcQR+7bjRZDhGMr9YjXGG6NfE7TXFrsOTZ0OFDZUXPa/VgF&#10;dZVs93V1ro72FAx/fiW6NB9KPc6nzSuIQFO4i2/udx3n5xn8PxMv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LkdMMAAADcAAAADwAAAAAAAAAAAAAAAACYAgAAZHJzL2Rv&#10;d25yZXYueG1sUEsFBgAAAAAEAAQA9QAAAIgDAAAAAA==&#10;" filled="f" strokecolor="red" strokeweight="1pt">
                  <v:textbox inset="0,0,0,0"/>
                </v:roundrect>
                <v:roundrect id="角丸四角形 162" o:spid="_x0000_s1029" style="position:absolute;left:2762;top:1428;width:3238;height:171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6A8MA&#10;AADcAAAADwAAAGRycy9kb3ducmV2LnhtbERPzWrCQBC+F3yHZYRepG6ag5Q0q0iwpKfSGB9gmp0m&#10;0d3ZmN1qfHu3UOhtPr7fyTeTNeJCo+8dK3heJiCIG6d7bhUc6renFxA+IGs0jknBjTxs1rOHHDPt&#10;rlzRZR9aEUPYZ6igC2HIpPRNRxb90g3Ekft2o8UQ4dhKPeI1hlsj0yRZSYs9x4YOByo6ak77H6ug&#10;Khe7uirP5dGeguHPr4UuzIdSj/Np+woi0BT+xX/udx3nr1L4fSZe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B6A8MAAADcAAAADwAAAAAAAAAAAAAAAACYAgAAZHJzL2Rv&#10;d25yZXYueG1sUEsFBgAAAAAEAAQA9QAAAIgDAAAAAA==&#10;" filled="f" strokecolor="red" strokeweight="1pt">
                  <v:textbox inset="0,0,0,0"/>
                </v:roundrect>
                <v:roundrect id="角丸四角形 163" o:spid="_x0000_s1030" style="position:absolute;left:13716;top:4953;width:4000;height:142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zfmMIA&#10;AADcAAAADwAAAGRycy9kb3ducmV2LnhtbERPzYrCMBC+L/gOYQQvsqarINI1iohLPS1WfYDZZrat&#10;JpPaRO2+vREWvM3H9zvzZWeNuFHra8cKPkYJCOLC6ZpLBcfD1/sMhA/IGo1jUvBHHpaL3tscU+3u&#10;nNNtH0oRQ9inqKAKoUml9EVFFv3INcSR+3WtxRBhW0rd4j2GWyPHSTKVFmuODRU2tK6oOO+vVkGe&#10;DTeHPLtkJ3sOhnc/Q70230oN+t3qE0SgLrzE/+6tjvOnE3g+Ey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rN+YwgAAANwAAAAPAAAAAAAAAAAAAAAAAJgCAABkcnMvZG93&#10;bnJldi54bWxQSwUGAAAAAAQABAD1AAAAhwMAAAAA&#10;" filled="f" strokecolor="red" strokeweight="1pt">
                  <v:textbox inset="0,0,0,0"/>
                </v:roundrect>
                <v:roundrect id="角丸四角形 164" o:spid="_x0000_s1031" style="position:absolute;left:5048;top:13335;width:6096;height:20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H7MIA&#10;AADcAAAADwAAAGRycy9kb3ducmV2LnhtbERPzYrCMBC+L/gOYQQvsqYrItI1iohLPS1WfYDZZrat&#10;JpPaRO2+vREWvM3H9zvzZWeNuFHra8cKPkYJCOLC6ZpLBcfD1/sMhA/IGo1jUvBHHpaL3tscU+3u&#10;nNNtH0oRQ9inqKAKoUml9EVFFv3INcSR+3WtxRBhW0rd4j2GWyPHSTKVFmuODRU2tK6oOO+vVkGe&#10;DTeHPLtkJ3sOhnc/Q70230oN+t3qE0SgLrzE/+6tjvOnE3g+Ey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RUfswgAAANwAAAAPAAAAAAAAAAAAAAAAAJgCAABkcnMvZG93&#10;bnJldi54bWxQSwUGAAAAAAQABAD1AAAAhwMAAAAA&#10;" filled="f" strokecolor="red" strokeweight="1pt">
                  <v:textbox inset="0,0,0,0"/>
                </v:roundrect>
              </v:group>
            </w:pict>
          </mc:Fallback>
        </mc:AlternateContent>
      </w:r>
    </w:p>
    <w:p w:rsidR="00F15ED6" w:rsidRDefault="00F15ED6" w:rsidP="004B6434"/>
    <w:p w:rsidR="00F15ED6" w:rsidRDefault="00C161D7" w:rsidP="004B64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13AD899" wp14:editId="2994577A">
                <wp:simplePos x="0" y="0"/>
                <wp:positionH relativeFrom="column">
                  <wp:posOffset>193040</wp:posOffset>
                </wp:positionH>
                <wp:positionV relativeFrom="paragraph">
                  <wp:posOffset>72390</wp:posOffset>
                </wp:positionV>
                <wp:extent cx="1066800" cy="542925"/>
                <wp:effectExtent l="0" t="228600" r="19050" b="28575"/>
                <wp:wrapNone/>
                <wp:docPr id="167" name="角丸四角形吹き出し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542925"/>
                        </a:xfrm>
                        <a:prstGeom prst="wedgeRoundRectCallout">
                          <a:avLst>
                            <a:gd name="adj1" fmla="val -20283"/>
                            <a:gd name="adj2" fmla="val -8956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61D7" w:rsidRPr="0031531E" w:rsidRDefault="00C161D7" w:rsidP="0031531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②　［ホーム］タブを選択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67" o:spid="_x0000_s1083" type="#_x0000_t62" style="position:absolute;left:0;text-align:left;margin-left:15.2pt;margin-top:5.7pt;width:84pt;height:42.7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" adj="6419,-8546" fillcolor="white [3212]" strokecolor="red" strokeweight="1pt">
                <v:textbox inset="0,0,0,0">
                  <w:txbxContent>
                    <w:p w:rsidR="00C161D7" w:rsidRPr="0031531E" w:rsidRDefault="00C161D7" w:rsidP="0031531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②　［ホーム］タブを選択</w:t>
                      </w:r>
                    </w:p>
                  </w:txbxContent>
                </v:textbox>
              </v:shape>
            </w:pict>
          </mc:Fallback>
        </mc:AlternateContent>
      </w:r>
    </w:p>
    <w:p w:rsidR="00F15ED6" w:rsidRDefault="00C161D7" w:rsidP="004B64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0917B08" wp14:editId="58299C6D">
                <wp:simplePos x="0" y="0"/>
                <wp:positionH relativeFrom="column">
                  <wp:posOffset>1650365</wp:posOffset>
                </wp:positionH>
                <wp:positionV relativeFrom="paragraph">
                  <wp:posOffset>120015</wp:posOffset>
                </wp:positionV>
                <wp:extent cx="1390650" cy="542925"/>
                <wp:effectExtent l="647700" t="0" r="19050" b="142875"/>
                <wp:wrapNone/>
                <wp:docPr id="169" name="角丸四角形吹き出し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542925"/>
                        </a:xfrm>
                        <a:prstGeom prst="wedgeRoundRectCallout">
                          <a:avLst>
                            <a:gd name="adj1" fmla="val -96358"/>
                            <a:gd name="adj2" fmla="val 7008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61D7" w:rsidRPr="0031531E" w:rsidRDefault="00556730" w:rsidP="0031531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⑤</w:t>
                            </w:r>
                            <w:r w:rsidR="00C161D7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［緑地にて］と入力する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69" o:spid="_x0000_s1084" type="#_x0000_t62" style="position:absolute;left:0;text-align:left;margin-left:129.95pt;margin-top:9.45pt;width:109.5pt;height:42.7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" adj="-10013,25938" fillcolor="white [3212]" strokecolor="red" strokeweight="1pt">
                <v:textbox inset="0,0,0,0">
                  <w:txbxContent>
                    <w:p w:rsidR="00C161D7" w:rsidRPr="0031531E" w:rsidRDefault="00556730" w:rsidP="0031531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⑤</w:t>
                      </w:r>
                      <w:r w:rsidR="00C161D7">
                        <w:rPr>
                          <w:rFonts w:hint="eastAsia"/>
                          <w:color w:val="000000" w:themeColor="text1"/>
                        </w:rPr>
                        <w:t xml:space="preserve">　［緑地にて］と入力する</w:t>
                      </w:r>
                    </w:p>
                  </w:txbxContent>
                </v:textbox>
              </v:shape>
            </w:pict>
          </mc:Fallback>
        </mc:AlternateContent>
      </w:r>
    </w:p>
    <w:p w:rsidR="00F15ED6" w:rsidRDefault="00F15ED6" w:rsidP="004B6434"/>
    <w:p w:rsidR="0013191F" w:rsidRDefault="0013191F" w:rsidP="004B6434"/>
    <w:p w:rsidR="0013191F" w:rsidRDefault="00C161D7" w:rsidP="004B64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37B8B64" wp14:editId="659F80C6">
                <wp:simplePos x="0" y="0"/>
                <wp:positionH relativeFrom="column">
                  <wp:posOffset>4422140</wp:posOffset>
                </wp:positionH>
                <wp:positionV relativeFrom="paragraph">
                  <wp:posOffset>167640</wp:posOffset>
                </wp:positionV>
                <wp:extent cx="1066800" cy="542925"/>
                <wp:effectExtent l="0" t="400050" r="19050" b="28575"/>
                <wp:wrapNone/>
                <wp:docPr id="166" name="角丸四角形吹き出し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542925"/>
                        </a:xfrm>
                        <a:prstGeom prst="wedgeRoundRectCallout">
                          <a:avLst>
                            <a:gd name="adj1" fmla="val 16324"/>
                            <a:gd name="adj2" fmla="val -12114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61D7" w:rsidRPr="0031531E" w:rsidRDefault="00C161D7" w:rsidP="0031531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①　最後の動画をクリック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66" o:spid="_x0000_s1085" type="#_x0000_t62" style="position:absolute;left:0;text-align:left;margin-left:348.2pt;margin-top:13.2pt;width:84pt;height:42.7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" adj="14326,-15367" fillcolor="white [3212]" strokecolor="red" strokeweight="1pt">
                <v:textbox inset="0,0,0,0">
                  <w:txbxContent>
                    <w:p w:rsidR="00C161D7" w:rsidRPr="0031531E" w:rsidRDefault="00C161D7" w:rsidP="0031531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①　最後の動画をクリック</w:t>
                      </w:r>
                    </w:p>
                  </w:txbxContent>
                </v:textbox>
              </v:shape>
            </w:pict>
          </mc:Fallback>
        </mc:AlternateContent>
      </w:r>
    </w:p>
    <w:p w:rsidR="0013191F" w:rsidRDefault="0013191F" w:rsidP="004B6434"/>
    <w:p w:rsidR="0013191F" w:rsidRDefault="0013191F" w:rsidP="004B6434"/>
    <w:p w:rsidR="0013191F" w:rsidRDefault="0013191F" w:rsidP="004B6434"/>
    <w:p w:rsidR="0013191F" w:rsidRDefault="0013191F" w:rsidP="004B6434"/>
    <w:p w:rsidR="0013191F" w:rsidRDefault="0013191F" w:rsidP="004B6434"/>
    <w:p w:rsidR="00F15ED6" w:rsidRDefault="00556730" w:rsidP="004B6434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331C191A" wp14:editId="57FBC6DF">
                <wp:simplePos x="0" y="0"/>
                <wp:positionH relativeFrom="column">
                  <wp:posOffset>-16510</wp:posOffset>
                </wp:positionH>
                <wp:positionV relativeFrom="paragraph">
                  <wp:posOffset>196215</wp:posOffset>
                </wp:positionV>
                <wp:extent cx="5943600" cy="2105025"/>
                <wp:effectExtent l="0" t="0" r="0" b="9525"/>
                <wp:wrapNone/>
                <wp:docPr id="177" name="グループ化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105025"/>
                          <a:chOff x="0" y="0"/>
                          <a:chExt cx="5943600" cy="2105025"/>
                        </a:xfrm>
                      </wpg:grpSpPr>
                      <pic:pic xmlns:pic="http://schemas.openxmlformats.org/drawingml/2006/picture">
                        <pic:nvPicPr>
                          <pic:cNvPr id="171" name="図 171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105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角丸四角形 172"/>
                        <wps:cNvSpPr/>
                        <wps:spPr>
                          <a:xfrm>
                            <a:off x="1657350" y="1847850"/>
                            <a:ext cx="533400" cy="20002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角丸四角形 174"/>
                        <wps:cNvSpPr/>
                        <wps:spPr>
                          <a:xfrm>
                            <a:off x="590550" y="285750"/>
                            <a:ext cx="828675" cy="43815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角丸四角形 175"/>
                        <wps:cNvSpPr/>
                        <wps:spPr>
                          <a:xfrm>
                            <a:off x="2133600" y="266700"/>
                            <a:ext cx="428625" cy="1143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角丸四角形 176"/>
                        <wps:cNvSpPr/>
                        <wps:spPr>
                          <a:xfrm>
                            <a:off x="3133725" y="238125"/>
                            <a:ext cx="438150" cy="36195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77" o:spid="_x0000_s1026" style="position:absolute;left:0;text-align:left;margin-left:-1.3pt;margin-top:15.45pt;width:468pt;height:165.75pt;z-index:251881472" coordsize="59436,21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">
                <v:shape id="図 171" o:spid="_x0000_s1027" type="#_x0000_t75" style="position:absolute;width:59436;height:21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hehXAAAAA3AAAAA8AAABkcnMvZG93bnJldi54bWxET81qAjEQvhd8hzBCbzWrUFtWoyyF2oJ4&#10;qPUBhmTcXUwmaxJ1fXsjCN7m4/ud+bJ3VpwpxNazgvGoAEGsvWm5VrD7/377BBETskHrmRRcKcJy&#10;MXiZY2n8hf/ovE21yCEcS1TQpNSVUkbdkMM48h1x5vY+OEwZhlqagJcc7qycFMVUOmw5NzTY0VdD&#10;+rA9OQV6I1c/ZnW0+42+Vq1Nwb1Xa6Veh301A5GoT0/xw/1r8vyPMdyfyRfIx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mF6FcAAAADcAAAADwAAAAAAAAAAAAAAAACfAgAA&#10;ZHJzL2Rvd25yZXYueG1sUEsFBgAAAAAEAAQA9wAAAIwDAAAAAA==&#10;">
                  <v:imagedata r:id="rId35" o:title=""/>
                  <v:path arrowok="t"/>
                </v:shape>
                <v:roundrect id="角丸四角形 172" o:spid="_x0000_s1028" style="position:absolute;left:16573;top:18478;width:5334;height:20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ns3sIA&#10;AADcAAAADwAAAGRycy9kb3ducmV2LnhtbERPzYrCMBC+L/gOYYS9iKbrwZVqFBGX7km26gOMzdhW&#10;k0ltstp9+40geJuP73fmy84acaPW144VfIwSEMSF0zWXCg77r+EUhA/IGo1jUvBHHpaL3tscU+3u&#10;nNNtF0oRQ9inqKAKoUml9EVFFv3INcSRO7nWYoiwLaVu8R7DrZHjJJlIizXHhgobWldUXHa/VkGe&#10;DTb7PLtmZ3sJhn+OA702W6Xe+91qBiJQF17ip/tbx/mfY3g8Ey+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OezewgAAANwAAAAPAAAAAAAAAAAAAAAAAJgCAABkcnMvZG93&#10;bnJldi54bWxQSwUGAAAAAAQABAD1AAAAhwMAAAAA&#10;" filled="f" strokecolor="red" strokeweight="1pt">
                  <v:textbox inset="0,0,0,0"/>
                </v:roundrect>
                <v:roundrect id="角丸四角形 174" o:spid="_x0000_s1029" style="position:absolute;left:5905;top:2857;width:8287;height:438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zRMcMA&#10;AADcAAAADwAAAGRycy9kb3ducmV2LnhtbERPzWrCQBC+C32HZQpepG5aii3RjRSxpKditA8wZsck&#10;Znc2ZldN375bELzNx/c7i+VgjbhQ7xvHCp6nCQji0umGKwU/u8+ndxA+IGs0jknBL3lYZg+jBaba&#10;XbmgyzZUIoawT1FBHUKXSunLmiz6qeuII3dwvcUQYV9J3eM1hlsjX5JkJi02HBtq7GhVU9luz1ZB&#10;kU/WuyI/5UfbBsOb/USvzLdS48fhYw4i0BDu4pv7S8f5b6/w/0y8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zRMcMAAADcAAAADwAAAAAAAAAAAAAAAACYAgAAZHJzL2Rv&#10;d25yZXYueG1sUEsFBgAAAAAEAAQA9QAAAIgDAAAAAA==&#10;" filled="f" strokecolor="red" strokeweight="1pt">
                  <v:textbox inset="0,0,0,0"/>
                </v:roundrect>
                <v:roundrect id="角丸四角形 175" o:spid="_x0000_s1030" style="position:absolute;left:21336;top:2667;width:4286;height:114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B0qsMA&#10;AADcAAAADwAAAGRycy9kb3ducmV2LnhtbERPzWrCQBC+C32HZQpepG5aqC3RjRSxpKditA8wZsck&#10;Znc2ZldN375bELzNx/c7i+VgjbhQ7xvHCp6nCQji0umGKwU/u8+ndxA+IGs0jknBL3lYZg+jBaba&#10;XbmgyzZUIoawT1FBHUKXSunLmiz6qeuII3dwvcUQYV9J3eM1hlsjX5JkJi02HBtq7GhVU9luz1ZB&#10;kU/WuyI/5UfbBsOb/USvzLdS48fhYw4i0BDu4pv7S8f5b6/w/0y8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B0qsMAAADcAAAADwAAAAAAAAAAAAAAAACYAgAAZHJzL2Rv&#10;d25yZXYueG1sUEsFBgAAAAAEAAQA9QAAAIgDAAAAAA==&#10;" filled="f" strokecolor="red" strokeweight="1pt">
                  <v:textbox inset="0,0,0,0"/>
                </v:roundrect>
                <v:roundrect id="角丸四角形 176" o:spid="_x0000_s1031" style="position:absolute;left:31337;top:2381;width:4381;height:361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Lq3cIA&#10;AADcAAAADwAAAGRycy9kb3ducmV2LnhtbERPzYrCMBC+L/gOYYS9yJrqwZWuUUSU7mmx6gPMNrNt&#10;NZnUJmr37Y0geJuP73dmi84acaXW144VjIYJCOLC6ZpLBYf95mMKwgdkjcYxKfgnD4t5722GqXY3&#10;zum6C6WIIexTVFCF0KRS+qIii37oGuLI/bnWYoiwLaVu8RbDrZHjJJlIizXHhgobWlVUnHYXqyDP&#10;But9np2zoz0Fw9vfgV6ZH6Xe+93yC0SgLrzET/e3jvM/J/B4Jl4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AurdwgAAANwAAAAPAAAAAAAAAAAAAAAAAJgCAABkcnMvZG93&#10;bnJldi54bWxQSwUGAAAAAAQABAD1AAAAhwMAAAAA&#10;" filled="f" strokecolor="red" strokeweight="1pt">
                  <v:textbox inset="0,0,0,0"/>
                </v:roundrect>
              </v:group>
            </w:pict>
          </mc:Fallback>
        </mc:AlternateContent>
      </w:r>
    </w:p>
    <w:p w:rsidR="00F15ED6" w:rsidRDefault="00F15ED6" w:rsidP="004B6434"/>
    <w:p w:rsidR="00F15ED6" w:rsidRDefault="00F15ED6" w:rsidP="004B6434"/>
    <w:p w:rsidR="00F15ED6" w:rsidRDefault="00F15ED6" w:rsidP="004B6434"/>
    <w:p w:rsidR="00F15ED6" w:rsidRDefault="00EB10A3" w:rsidP="004B64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B2B75B9" wp14:editId="2D503012">
                <wp:simplePos x="0" y="0"/>
                <wp:positionH relativeFrom="column">
                  <wp:posOffset>3622040</wp:posOffset>
                </wp:positionH>
                <wp:positionV relativeFrom="paragraph">
                  <wp:posOffset>120015</wp:posOffset>
                </wp:positionV>
                <wp:extent cx="1343025" cy="542925"/>
                <wp:effectExtent l="152400" t="304800" r="28575" b="28575"/>
                <wp:wrapNone/>
                <wp:docPr id="127" name="角丸四角形吹き出し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542925"/>
                        </a:xfrm>
                        <a:prstGeom prst="wedgeRoundRectCallout">
                          <a:avLst>
                            <a:gd name="adj1" fmla="val -60542"/>
                            <a:gd name="adj2" fmla="val -10360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10A3" w:rsidRPr="0031531E" w:rsidRDefault="00EB10A3" w:rsidP="0031531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④　特殊効果で文字の表現を決める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27" o:spid="_x0000_s1086" type="#_x0000_t62" style="position:absolute;left:0;text-align:left;margin-left:285.2pt;margin-top:9.45pt;width:105.75pt;height:42.7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" adj="-2277,-11578" fillcolor="white [3212]" strokecolor="red" strokeweight="1pt">
                <v:textbox inset="0,0,0,0">
                  <w:txbxContent>
                    <w:p w:rsidR="00EB10A3" w:rsidRPr="0031531E" w:rsidRDefault="00EB10A3" w:rsidP="0031531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④　特殊効果で文字の表現を決める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E347D4B" wp14:editId="7EB777D7">
                <wp:simplePos x="0" y="0"/>
                <wp:positionH relativeFrom="column">
                  <wp:posOffset>2345690</wp:posOffset>
                </wp:positionH>
                <wp:positionV relativeFrom="paragraph">
                  <wp:posOffset>100965</wp:posOffset>
                </wp:positionV>
                <wp:extent cx="1200150" cy="542925"/>
                <wp:effectExtent l="0" t="457200" r="19050" b="28575"/>
                <wp:wrapNone/>
                <wp:docPr id="121" name="角丸四角形吹き出し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542925"/>
                        </a:xfrm>
                        <a:prstGeom prst="wedgeRoundRectCallout">
                          <a:avLst>
                            <a:gd name="adj1" fmla="val -42406"/>
                            <a:gd name="adj2" fmla="val -12991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10A3" w:rsidRPr="0031531E" w:rsidRDefault="00EB10A3" w:rsidP="0031531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②　［背景色］コマンドで色を決める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21" o:spid="_x0000_s1087" type="#_x0000_t62" style="position:absolute;left:0;text-align:left;margin-left:184.7pt;margin-top:7.95pt;width:94.5pt;height:42.7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" adj="1640,-17262" fillcolor="white [3212]" strokecolor="red" strokeweight="1pt">
                <v:textbox inset="0,0,0,0">
                  <w:txbxContent>
                    <w:p w:rsidR="00EB10A3" w:rsidRPr="0031531E" w:rsidRDefault="00EB10A3" w:rsidP="0031531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②　［背景色］コマンドで色を決める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F7D6BE3" wp14:editId="69A0DC2C">
                <wp:simplePos x="0" y="0"/>
                <wp:positionH relativeFrom="column">
                  <wp:posOffset>735965</wp:posOffset>
                </wp:positionH>
                <wp:positionV relativeFrom="paragraph">
                  <wp:posOffset>81915</wp:posOffset>
                </wp:positionV>
                <wp:extent cx="1438275" cy="542925"/>
                <wp:effectExtent l="0" t="133350" r="28575" b="28575"/>
                <wp:wrapNone/>
                <wp:docPr id="135" name="角丸四角形吹き出し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542925"/>
                        </a:xfrm>
                        <a:prstGeom prst="wedgeRoundRectCallout">
                          <a:avLst>
                            <a:gd name="adj1" fmla="val -32220"/>
                            <a:gd name="adj2" fmla="val -7377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10A3" w:rsidRPr="0031531E" w:rsidRDefault="00EB10A3" w:rsidP="0031531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③　［フォント］グループで書式を決める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35" o:spid="_x0000_s1088" type="#_x0000_t62" style="position:absolute;left:0;text-align:left;margin-left:57.95pt;margin-top:6.45pt;width:113.25pt;height:42.7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" adj="3840,-5136" fillcolor="white [3212]" strokecolor="red" strokeweight="1pt">
                <v:textbox inset="0,0,0,0">
                  <w:txbxContent>
                    <w:p w:rsidR="00EB10A3" w:rsidRPr="0031531E" w:rsidRDefault="00EB10A3" w:rsidP="0031531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③　［フォント］グループで書式を決める</w:t>
                      </w:r>
                    </w:p>
                  </w:txbxContent>
                </v:textbox>
              </v:shape>
            </w:pict>
          </mc:Fallback>
        </mc:AlternateContent>
      </w:r>
    </w:p>
    <w:p w:rsidR="00F15ED6" w:rsidRDefault="00F15ED6" w:rsidP="004B6434"/>
    <w:p w:rsidR="00F15ED6" w:rsidRDefault="00F15ED6" w:rsidP="004B6434"/>
    <w:p w:rsidR="00F15ED6" w:rsidRDefault="0023445B" w:rsidP="004B64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86D34AE" wp14:editId="308ABC72">
                <wp:simplePos x="0" y="0"/>
                <wp:positionH relativeFrom="column">
                  <wp:posOffset>2869565</wp:posOffset>
                </wp:positionH>
                <wp:positionV relativeFrom="paragraph">
                  <wp:posOffset>186690</wp:posOffset>
                </wp:positionV>
                <wp:extent cx="2695575" cy="933450"/>
                <wp:effectExtent l="800100" t="0" r="28575" b="19050"/>
                <wp:wrapNone/>
                <wp:docPr id="170" name="角丸四角形吹き出し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933450"/>
                        </a:xfrm>
                        <a:prstGeom prst="wedgeRoundRectCallout">
                          <a:avLst>
                            <a:gd name="adj1" fmla="val -79369"/>
                            <a:gd name="adj2" fmla="val -168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61D7" w:rsidRPr="0031531E" w:rsidRDefault="00556730" w:rsidP="0031531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①</w:t>
                            </w:r>
                            <w:r w:rsidR="00C161D7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の文字のついたラベルをダブルクリックする→</w:t>
                            </w:r>
                            <w:r w:rsidR="0023445B">
                              <w:rPr>
                                <w:rFonts w:hint="eastAsia"/>
                                <w:color w:val="000000" w:themeColor="text1"/>
                              </w:rPr>
                              <w:t>テキストツールの［フォーマット］タブのテキストの編集画面になる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70" o:spid="_x0000_s1089" type="#_x0000_t62" style="position:absolute;left:0;text-align:left;margin-left:225.95pt;margin-top:14.7pt;width:212.25pt;height:73.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" adj="-6344,10436" fillcolor="white [3212]" strokecolor="red" strokeweight="1pt">
                <v:textbox inset="0,0,0,0">
                  <w:txbxContent>
                    <w:p w:rsidR="00C161D7" w:rsidRPr="0031531E" w:rsidRDefault="00556730" w:rsidP="0031531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①</w:t>
                      </w:r>
                      <w:r w:rsidR="00C161D7">
                        <w:rPr>
                          <w:rFonts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A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の文字のついたラベルをダブルクリックする→</w:t>
                      </w:r>
                      <w:r w:rsidR="0023445B">
                        <w:rPr>
                          <w:rFonts w:hint="eastAsia"/>
                          <w:color w:val="000000" w:themeColor="text1"/>
                        </w:rPr>
                        <w:t>テキストツールの［フォーマット］タブのテキストの編集画面になる</w:t>
                      </w:r>
                    </w:p>
                  </w:txbxContent>
                </v:textbox>
              </v:shape>
            </w:pict>
          </mc:Fallback>
        </mc:AlternateContent>
      </w:r>
    </w:p>
    <w:p w:rsidR="00490CCD" w:rsidRDefault="00490CCD" w:rsidP="004B6434"/>
    <w:p w:rsidR="00490CCD" w:rsidRDefault="00490CCD" w:rsidP="004B6434"/>
    <w:p w:rsidR="00556730" w:rsidRDefault="00556730" w:rsidP="004B6434"/>
    <w:p w:rsidR="00556730" w:rsidRDefault="00556730" w:rsidP="004B6434"/>
    <w:p w:rsidR="00556730" w:rsidRDefault="00556730" w:rsidP="004B6434"/>
    <w:p w:rsidR="00556730" w:rsidRDefault="00556730" w:rsidP="004B6434"/>
    <w:p w:rsidR="00556730" w:rsidRDefault="00556730" w:rsidP="004B6434"/>
    <w:p w:rsidR="00556730" w:rsidRDefault="00556730" w:rsidP="004B6434"/>
    <w:p w:rsidR="00556730" w:rsidRDefault="00556730" w:rsidP="004B6434"/>
    <w:p w:rsidR="00556730" w:rsidRDefault="00DF3A11" w:rsidP="004B6434">
      <w:r>
        <w:rPr>
          <w:rFonts w:hint="eastAsia"/>
        </w:rPr>
        <w:lastRenderedPageBreak/>
        <w:t>11</w:t>
      </w:r>
      <w:r>
        <w:rPr>
          <w:rFonts w:hint="eastAsia"/>
        </w:rPr>
        <w:t xml:space="preserve">　音楽（ナレーション）を追加する</w:t>
      </w:r>
    </w:p>
    <w:p w:rsidR="00556730" w:rsidRDefault="00DF3A11" w:rsidP="004B6434">
      <w:r>
        <w:rPr>
          <w:noProof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81915</wp:posOffset>
                </wp:positionV>
                <wp:extent cx="5943600" cy="2247900"/>
                <wp:effectExtent l="0" t="0" r="0" b="0"/>
                <wp:wrapNone/>
                <wp:docPr id="188" name="グループ化 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247900"/>
                          <a:chOff x="0" y="0"/>
                          <a:chExt cx="5943600" cy="2247900"/>
                        </a:xfrm>
                      </wpg:grpSpPr>
                      <pic:pic xmlns:pic="http://schemas.openxmlformats.org/drawingml/2006/picture">
                        <pic:nvPicPr>
                          <pic:cNvPr id="180" name="図 180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247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角丸四角形 182"/>
                        <wps:cNvSpPr/>
                        <wps:spPr>
                          <a:xfrm>
                            <a:off x="266700" y="114300"/>
                            <a:ext cx="323850" cy="16192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角丸四角形 183"/>
                        <wps:cNvSpPr/>
                        <wps:spPr>
                          <a:xfrm>
                            <a:off x="685800" y="228600"/>
                            <a:ext cx="285750" cy="39052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88" o:spid="_x0000_s1026" style="position:absolute;left:0;text-align:left;margin-left:-.3pt;margin-top:6.45pt;width:468pt;height:177pt;z-index:251892736" coordsize="59436,224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">
                <v:shape id="図 180" o:spid="_x0000_s1027" type="#_x0000_t75" style="position:absolute;width:59436;height:22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49rjFAAAA3AAAAA8AAABkcnMvZG93bnJldi54bWxEj09rwkAQxe8Fv8Myhd7qpj2IRFfR2BYR&#10;Kfin92l2TILZ2ZDdJvHbOwehtxnem/d+M18OrlYdtaHybOBtnIAizr2tuDBwPn2+TkGFiGyx9kwG&#10;bhRguRg9zTG1vucDdcdYKAnhkKKBMsYm1TrkJTkMY98Qi3bxrcMoa1to22Iv4a7W70ky0Q4rloYS&#10;G8pKyq/HP2fg1CXn9c5nXfYz9B+bL5r8fu/RmJfnYTUDFWmI/+bH9dYK/lTw5RmZQC/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+Pa4xQAAANwAAAAPAAAAAAAAAAAAAAAA&#10;AJ8CAABkcnMvZG93bnJldi54bWxQSwUGAAAAAAQABAD3AAAAkQMAAAAA&#10;">
                  <v:imagedata r:id="rId37" o:title=""/>
                  <v:path arrowok="t"/>
                </v:shape>
                <v:roundrect id="角丸四角形 182" o:spid="_x0000_s1028" style="position:absolute;left:2667;top:1143;width:3238;height:161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yc+cMA&#10;AADcAAAADwAAAGRycy9kb3ducmV2LnhtbERPzWrCQBC+F3yHZYRepG6aQ5E0q0iwpKfSGB9gmp0m&#10;0d3ZmN1qfHu3UOhtPr7fyTeTNeJCo+8dK3heJiCIG6d7bhUc6renFQgfkDUax6TgRh4269lDjpl2&#10;V67osg+tiCHsM1TQhTBkUvqmI4t+6QbiyH270WKIcGylHvEaw62RaZK8SIs9x4YOByo6ak77H6ug&#10;Khe7uirP5dGeguHPr4UuzIdSj/Np+woi0BT+xX/udx3nr1L4fSZe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yc+cMAAADcAAAADwAAAAAAAAAAAAAAAACYAgAAZHJzL2Rv&#10;d25yZXYueG1sUEsFBgAAAAAEAAQA9QAAAIgDAAAAAA==&#10;" filled="f" strokecolor="red" strokeweight="1pt">
                  <v:textbox inset="0,0,0,0"/>
                </v:roundrect>
                <v:roundrect id="角丸四角形 183" o:spid="_x0000_s1029" style="position:absolute;left:6858;top:2286;width:2857;height:39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A5YsMA&#10;AADcAAAADwAAAGRycy9kb3ducmV2LnhtbERPzWrCQBC+F3yHZQQvUjdaKCHNRkQs6akY7QNMs9Mk&#10;dXc2Zreavr1bKHibj+938vVojbjQ4DvHCpaLBARx7XTHjYKP4+tjCsIHZI3GMSn4JQ/rYvKQY6bd&#10;lSu6HEIjYgj7DBW0IfSZlL5uyaJfuJ44cl9usBgiHBqpB7zGcGvkKkmepcWOY0OLPW1bqk+HH6ug&#10;Kue7Y1Wey297Cob3n3O9Ne9Kzabj5gVEoDHcxf/uNx3np0/w90y8QB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A5YsMAAADcAAAADwAAAAAAAAAAAAAAAACYAgAAZHJzL2Rv&#10;d25yZXYueG1sUEsFBgAAAAAEAAQA9QAAAIgDAAAAAA==&#10;" filled="f" strokecolor="red" strokeweight="1pt">
                  <v:textbox inset="0,0,0,0"/>
                </v:roundrect>
              </v:group>
            </w:pict>
          </mc:Fallback>
        </mc:AlternateContent>
      </w:r>
    </w:p>
    <w:p w:rsidR="00556730" w:rsidRDefault="00556730" w:rsidP="004B6434"/>
    <w:p w:rsidR="00556730" w:rsidRDefault="00556730" w:rsidP="004B6434"/>
    <w:p w:rsidR="00556730" w:rsidRDefault="003A0988" w:rsidP="004B64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91C9A32" wp14:editId="595464AD">
                <wp:simplePos x="0" y="0"/>
                <wp:positionH relativeFrom="column">
                  <wp:posOffset>3930015</wp:posOffset>
                </wp:positionH>
                <wp:positionV relativeFrom="paragraph">
                  <wp:posOffset>91440</wp:posOffset>
                </wp:positionV>
                <wp:extent cx="1466850" cy="781050"/>
                <wp:effectExtent l="0" t="0" r="76200" b="190500"/>
                <wp:wrapNone/>
                <wp:docPr id="192" name="角丸四角形吹き出し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781050"/>
                        </a:xfrm>
                        <a:prstGeom prst="wedgeRoundRectCallout">
                          <a:avLst>
                            <a:gd name="adj1" fmla="val 53198"/>
                            <a:gd name="adj2" fmla="val 7091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0988" w:rsidRPr="0031531E" w:rsidRDefault="003A0988" w:rsidP="0031531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④　［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Future Islands Tin Man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］を選択→［開く］ボタンをクリック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92" o:spid="_x0000_s1090" type="#_x0000_t62" style="position:absolute;left:0;text-align:left;margin-left:309.45pt;margin-top:7.2pt;width:115.5pt;height:61.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" adj="22291,26119" fillcolor="white [3212]" strokecolor="red" strokeweight="1pt">
                <v:textbox inset="0,0,0,0">
                  <w:txbxContent>
                    <w:p w:rsidR="003A0988" w:rsidRPr="0031531E" w:rsidRDefault="003A0988" w:rsidP="0031531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④　［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Future Islands Tin Man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］を選択→［開く］ボタンをクリック</w:t>
                      </w:r>
                    </w:p>
                  </w:txbxContent>
                </v:textbox>
              </v:shape>
            </w:pict>
          </mc:Fallback>
        </mc:AlternateContent>
      </w:r>
    </w:p>
    <w:p w:rsidR="00DF3A11" w:rsidRDefault="00DF3A11" w:rsidP="004B64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FCA58B7" wp14:editId="50BA2F09">
                <wp:simplePos x="0" y="0"/>
                <wp:positionH relativeFrom="column">
                  <wp:posOffset>605790</wp:posOffset>
                </wp:positionH>
                <wp:positionV relativeFrom="paragraph">
                  <wp:posOffset>53340</wp:posOffset>
                </wp:positionV>
                <wp:extent cx="1285875" cy="542925"/>
                <wp:effectExtent l="0" t="342900" r="28575" b="28575"/>
                <wp:wrapNone/>
                <wp:docPr id="190" name="角丸四角形吹き出し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542925"/>
                        </a:xfrm>
                        <a:prstGeom prst="wedgeRoundRectCallout">
                          <a:avLst>
                            <a:gd name="adj1" fmla="val -26110"/>
                            <a:gd name="adj2" fmla="val -11061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3A11" w:rsidRPr="0031531E" w:rsidRDefault="00DF3A11" w:rsidP="0031531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②　［音楽の追加］コマンドをクリック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90" o:spid="_x0000_s1091" type="#_x0000_t62" style="position:absolute;left:0;text-align:left;margin-left:47.7pt;margin-top:4.2pt;width:101.25pt;height:42.7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" adj="5160,-13093" fillcolor="white [3212]" strokecolor="red" strokeweight="1pt">
                <v:textbox inset="0,0,0,0">
                  <w:txbxContent>
                    <w:p w:rsidR="00DF3A11" w:rsidRPr="0031531E" w:rsidRDefault="00DF3A11" w:rsidP="0031531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②　［音楽の追加］コマンドをクリック</w:t>
                      </w:r>
                    </w:p>
                  </w:txbxContent>
                </v:textbox>
              </v:shape>
            </w:pict>
          </mc:Fallback>
        </mc:AlternateContent>
      </w:r>
    </w:p>
    <w:p w:rsidR="00DF3A11" w:rsidRDefault="00DF3A11" w:rsidP="004B6434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7363E309" wp14:editId="5A09B2A6">
                <wp:simplePos x="0" y="0"/>
                <wp:positionH relativeFrom="column">
                  <wp:posOffset>3129915</wp:posOffset>
                </wp:positionH>
                <wp:positionV relativeFrom="paragraph">
                  <wp:posOffset>72390</wp:posOffset>
                </wp:positionV>
                <wp:extent cx="2771775" cy="1952625"/>
                <wp:effectExtent l="0" t="0" r="9525" b="9525"/>
                <wp:wrapNone/>
                <wp:docPr id="187" name="グループ化 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1775" cy="1952625"/>
                          <a:chOff x="0" y="0"/>
                          <a:chExt cx="2771775" cy="1952625"/>
                        </a:xfrm>
                      </wpg:grpSpPr>
                      <pic:pic xmlns:pic="http://schemas.openxmlformats.org/drawingml/2006/picture">
                        <pic:nvPicPr>
                          <pic:cNvPr id="181" name="図 181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1952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角丸四角形 184"/>
                        <wps:cNvSpPr/>
                        <wps:spPr>
                          <a:xfrm>
                            <a:off x="2219325" y="466725"/>
                            <a:ext cx="371475" cy="4572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角丸四角形 185"/>
                        <wps:cNvSpPr/>
                        <wps:spPr>
                          <a:xfrm>
                            <a:off x="762000" y="1076325"/>
                            <a:ext cx="381000" cy="46672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角丸四角形 186"/>
                        <wps:cNvSpPr/>
                        <wps:spPr>
                          <a:xfrm>
                            <a:off x="1905000" y="1704975"/>
                            <a:ext cx="409575" cy="16192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87" o:spid="_x0000_s1026" style="position:absolute;left:0;text-align:left;margin-left:246.45pt;margin-top:5.7pt;width:218.25pt;height:153.75pt;z-index:251895808" coordsize="27717,19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">
                <v:shape id="図 181" o:spid="_x0000_s1027" type="#_x0000_t75" style="position:absolute;width:27717;height:19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qkDbBAAAA3AAAAA8AAABkcnMvZG93bnJldi54bWxET01rwkAQvQv9D8sUehHdJIcSUtfQFgWl&#10;J9P2PmTHJDQ7G3bXJP77riB4m8f7nE05m16M5HxnWUG6TkAQ11Z33Cj4+d6vchA+IGvsLZOCK3ko&#10;t0+LDRbaTnyisQqNiCHsC1TQhjAUUvq6JYN+bQfiyJ2tMxgidI3UDqcYbnqZJcmrNNhxbGhxoM+W&#10;6r/qYhTII0756H6vmc9C9TEN8275dVLq5Xl+fwMRaA4P8d190HF+nsLtmXiB3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0qkDbBAAAA3AAAAA8AAAAAAAAAAAAAAAAAnwIA&#10;AGRycy9kb3ducmV2LnhtbFBLBQYAAAAABAAEAPcAAACNAwAAAAA=&#10;">
                  <v:imagedata r:id="rId39" o:title=""/>
                  <v:path arrowok="t"/>
                </v:shape>
                <v:roundrect id="角丸四角形 184" o:spid="_x0000_s1028" style="position:absolute;left:22193;top:4667;width:3715;height:457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mhFsMA&#10;AADcAAAADwAAAGRycy9kb3ducmV2LnhtbERPzWrCQBC+F3yHZQQvUjdKKSHNRkQs6akY7QNMs9Mk&#10;dXc2Zreavr1bKHibj+938vVojbjQ4DvHCpaLBARx7XTHjYKP4+tjCsIHZI3GMSn4JQ/rYvKQY6bd&#10;lSu6HEIjYgj7DBW0IfSZlL5uyaJfuJ44cl9usBgiHBqpB7zGcGvkKkmepcWOY0OLPW1bqk+HH6ug&#10;Kue7Y1Wey297Cob3n3O9Ne9Kzabj5gVEoDHcxf/uNx3np0/w90y8QB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mhFsMAAADcAAAADwAAAAAAAAAAAAAAAACYAgAAZHJzL2Rv&#10;d25yZXYueG1sUEsFBgAAAAAEAAQA9QAAAIgDAAAAAA==&#10;" filled="f" strokecolor="red" strokeweight="1pt">
                  <v:textbox inset="0,0,0,0"/>
                </v:roundrect>
                <v:roundrect id="角丸四角形 185" o:spid="_x0000_s1029" style="position:absolute;left:7620;top:10763;width:3810;height:466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UEjcMA&#10;AADcAAAADwAAAGRycy9kb3ducmV2LnhtbERPzWrCQBC+F3yHZQQvUjcKLSHNRkQs6akY7QNMs9Mk&#10;dXc2Zreavr1bKHibj+938vVojbjQ4DvHCpaLBARx7XTHjYKP4+tjCsIHZI3GMSn4JQ/rYvKQY6bd&#10;lSu6HEIjYgj7DBW0IfSZlL5uyaJfuJ44cl9usBgiHBqpB7zGcGvkKkmepcWOY0OLPW1bqk+HH6ug&#10;Kue7Y1Wey297Cob3n3O9Ne9Kzabj5gVEoDHcxf/uNx3np0/w90y8QB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UEjcMAAADcAAAADwAAAAAAAAAAAAAAAACYAgAAZHJzL2Rv&#10;d25yZXYueG1sUEsFBgAAAAAEAAQA9QAAAIgDAAAAAA==&#10;" filled="f" strokecolor="red" strokeweight="1pt">
                  <v:textbox inset="0,0,0,0"/>
                </v:roundrect>
                <v:roundrect id="角丸四角形 186" o:spid="_x0000_s1030" style="position:absolute;left:19050;top:17049;width:4095;height:162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ea+sMA&#10;AADcAAAADwAAAGRycy9kb3ducmV2LnhtbERPzWrCQBC+C32HZQpeRDf1ECR1FQkt6ak06gNMs2MS&#10;3Z1Ns9skfftuoeBtPr7f2e4na8RAvW8dK3haJSCIK6dbrhWcT6/LDQgfkDUax6Tghzzsdw+zLWba&#10;jVzScAy1iCHsM1TQhNBlUvqqIYt+5TriyF1cbzFE2NdS9zjGcGvkOklSabHl2NBgR3lD1e34bRWU&#10;xeLlVBZfxdXeguGPz4XOzbtS88fp8Awi0BTu4n/3m47zNyn8PRMv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ea+sMAAADcAAAADwAAAAAAAAAAAAAAAACYAgAAZHJzL2Rv&#10;d25yZXYueG1sUEsFBgAAAAAEAAQA9QAAAIgDAAAAAA==&#10;" filled="f" strokecolor="red" strokeweight="1pt">
                  <v:textbox inset="0,0,0,0"/>
                </v:roundrect>
              </v:group>
            </w:pict>
          </mc:Fallback>
        </mc:AlternateContent>
      </w:r>
    </w:p>
    <w:p w:rsidR="00DF3A11" w:rsidRDefault="003A0988" w:rsidP="004B64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00B1982" wp14:editId="14DE4368">
                <wp:simplePos x="0" y="0"/>
                <wp:positionH relativeFrom="column">
                  <wp:posOffset>2082165</wp:posOffset>
                </wp:positionH>
                <wp:positionV relativeFrom="paragraph">
                  <wp:posOffset>167640</wp:posOffset>
                </wp:positionV>
                <wp:extent cx="952500" cy="542925"/>
                <wp:effectExtent l="0" t="571500" r="19050" b="28575"/>
                <wp:wrapNone/>
                <wp:docPr id="193" name="角丸四角形吹き出し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542925"/>
                        </a:xfrm>
                        <a:prstGeom prst="wedgeRoundRectCallout">
                          <a:avLst>
                            <a:gd name="adj1" fmla="val -42406"/>
                            <a:gd name="adj2" fmla="val -15272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0988" w:rsidRPr="0031531E" w:rsidRDefault="003A0988" w:rsidP="0031531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⑤　音楽が追加された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93" o:spid="_x0000_s1092" type="#_x0000_t62" style="position:absolute;left:0;text-align:left;margin-left:163.95pt;margin-top:13.2pt;width:75pt;height:42.7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" adj="1640,-22188" fillcolor="white [3212]" strokecolor="red" strokeweight="1pt">
                <v:textbox inset="0,0,0,0">
                  <w:txbxContent>
                    <w:p w:rsidR="003A0988" w:rsidRPr="0031531E" w:rsidRDefault="003A0988" w:rsidP="0031531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⑤　音楽が追加された</w:t>
                      </w:r>
                    </w:p>
                  </w:txbxContent>
                </v:textbox>
              </v:shape>
            </w:pict>
          </mc:Fallback>
        </mc:AlternateContent>
      </w:r>
    </w:p>
    <w:p w:rsidR="00DF3A11" w:rsidRDefault="00DF3A11" w:rsidP="004B64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1040A60" wp14:editId="330EDAF8">
                <wp:simplePos x="0" y="0"/>
                <wp:positionH relativeFrom="column">
                  <wp:posOffset>100965</wp:posOffset>
                </wp:positionH>
                <wp:positionV relativeFrom="paragraph">
                  <wp:posOffset>15240</wp:posOffset>
                </wp:positionV>
                <wp:extent cx="914400" cy="542925"/>
                <wp:effectExtent l="0" t="1257300" r="19050" b="28575"/>
                <wp:wrapNone/>
                <wp:docPr id="189" name="角丸四角形吹き出し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42925"/>
                        </a:xfrm>
                        <a:prstGeom prst="wedgeRoundRectCallout">
                          <a:avLst>
                            <a:gd name="adj1" fmla="val -26781"/>
                            <a:gd name="adj2" fmla="val -27728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3A11" w:rsidRPr="0031531E" w:rsidRDefault="00DF3A11" w:rsidP="0031531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①　［ホーム］タブを選択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89" o:spid="_x0000_s1093" type="#_x0000_t62" style="position:absolute;left:0;text-align:left;margin-left:7.95pt;margin-top:1.2pt;width:1in;height:42.7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" adj="5015,-49093" fillcolor="white [3212]" strokecolor="red" strokeweight="1pt">
                <v:textbox inset="0,0,0,0">
                  <w:txbxContent>
                    <w:p w:rsidR="00DF3A11" w:rsidRPr="0031531E" w:rsidRDefault="00DF3A11" w:rsidP="0031531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①　［ホーム］タブを選択</w:t>
                      </w:r>
                    </w:p>
                  </w:txbxContent>
                </v:textbox>
              </v:shape>
            </w:pict>
          </mc:Fallback>
        </mc:AlternateContent>
      </w:r>
    </w:p>
    <w:p w:rsidR="00DF3A11" w:rsidRDefault="00DF3A11" w:rsidP="004B6434"/>
    <w:p w:rsidR="00DF3A11" w:rsidRDefault="00DF3A11" w:rsidP="004B6434"/>
    <w:p w:rsidR="00DF3A11" w:rsidRDefault="003A0988" w:rsidP="004B64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32FA672" wp14:editId="36114379">
                <wp:simplePos x="0" y="0"/>
                <wp:positionH relativeFrom="column">
                  <wp:posOffset>1929765</wp:posOffset>
                </wp:positionH>
                <wp:positionV relativeFrom="paragraph">
                  <wp:posOffset>196215</wp:posOffset>
                </wp:positionV>
                <wp:extent cx="1609725" cy="781050"/>
                <wp:effectExtent l="0" t="1181100" r="28575" b="19050"/>
                <wp:wrapNone/>
                <wp:docPr id="191" name="角丸四角形吹き出し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781050"/>
                        </a:xfrm>
                        <a:prstGeom prst="wedgeRoundRectCallout">
                          <a:avLst>
                            <a:gd name="adj1" fmla="val 40180"/>
                            <a:gd name="adj2" fmla="val -19981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0988" w:rsidRPr="0031531E" w:rsidRDefault="003A0988" w:rsidP="0031531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③　［音楽の追加］画面が出る→音楽が保存されているホルダ</w:t>
                            </w:r>
                            <w:r w:rsidR="00846C77">
                              <w:rPr>
                                <w:rFonts w:hint="eastAsia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開く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91" o:spid="_x0000_s1094" type="#_x0000_t62" style="position:absolute;left:0;text-align:left;margin-left:151.95pt;margin-top:15.45pt;width:126.75pt;height:61.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" adj="19479,-32360" fillcolor="white [3212]" strokecolor="red" strokeweight="1pt">
                <v:textbox inset="0,0,0,0">
                  <w:txbxContent>
                    <w:p w:rsidR="003A0988" w:rsidRPr="0031531E" w:rsidRDefault="003A0988" w:rsidP="0031531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③　［音楽の追加］画面が出る→音楽が保存されているホルダ</w:t>
                      </w:r>
                      <w:r w:rsidR="00846C77">
                        <w:rPr>
                          <w:rFonts w:hint="eastAsia"/>
                          <w:color w:val="000000" w:themeColor="text1"/>
                        </w:rPr>
                        <w:t>を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開く</w:t>
                      </w:r>
                    </w:p>
                  </w:txbxContent>
                </v:textbox>
              </v:shape>
            </w:pict>
          </mc:Fallback>
        </mc:AlternateContent>
      </w:r>
    </w:p>
    <w:p w:rsidR="00DF3A11" w:rsidRDefault="00DF3A11" w:rsidP="004B6434"/>
    <w:p w:rsidR="00DF3A11" w:rsidRDefault="00DF3A11" w:rsidP="004B6434"/>
    <w:p w:rsidR="00DF3A11" w:rsidRDefault="00DF3A11" w:rsidP="004B6434"/>
    <w:p w:rsidR="00DF3A11" w:rsidRDefault="00DF3A11" w:rsidP="004B6434"/>
    <w:p w:rsidR="00DF3A11" w:rsidRDefault="003A0988" w:rsidP="004B6434">
      <w:r>
        <w:rPr>
          <w:rFonts w:hint="eastAsia"/>
        </w:rPr>
        <w:t>12</w:t>
      </w:r>
      <w:r>
        <w:rPr>
          <w:rFonts w:hint="eastAsia"/>
        </w:rPr>
        <w:t xml:space="preserve">　途中で音楽（ナレーション）を変える</w:t>
      </w:r>
    </w:p>
    <w:p w:rsidR="00DF3A11" w:rsidRDefault="005A6BD4" w:rsidP="004B64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FCAF96C" wp14:editId="68CF7D2C">
                <wp:simplePos x="0" y="0"/>
                <wp:positionH relativeFrom="column">
                  <wp:posOffset>2977515</wp:posOffset>
                </wp:positionH>
                <wp:positionV relativeFrom="paragraph">
                  <wp:posOffset>186690</wp:posOffset>
                </wp:positionV>
                <wp:extent cx="1495425" cy="542925"/>
                <wp:effectExtent l="285750" t="0" r="28575" b="28575"/>
                <wp:wrapNone/>
                <wp:docPr id="199" name="角丸四角形吹き出し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542925"/>
                        </a:xfrm>
                        <a:prstGeom prst="wedgeRoundRectCallout">
                          <a:avLst>
                            <a:gd name="adj1" fmla="val -68077"/>
                            <a:gd name="adj2" fmla="val -4219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6BD4" w:rsidRPr="0031531E" w:rsidRDefault="005A6BD4" w:rsidP="0031531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①　音楽ツールの［オプション］タブを選択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99" o:spid="_x0000_s1095" type="#_x0000_t62" style="position:absolute;left:0;text-align:left;margin-left:234.45pt;margin-top:14.7pt;width:117.75pt;height:42.7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" adj="-3905,1685" fillcolor="white [3212]" strokecolor="red" strokeweight="1pt">
                <v:textbox inset="0,0,0,0">
                  <w:txbxContent>
                    <w:p w:rsidR="005A6BD4" w:rsidRPr="0031531E" w:rsidRDefault="005A6BD4" w:rsidP="0031531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①　音楽ツールの［オプション］タブを選択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91440</wp:posOffset>
                </wp:positionV>
                <wp:extent cx="5943600" cy="2238375"/>
                <wp:effectExtent l="0" t="0" r="0" b="9525"/>
                <wp:wrapNone/>
                <wp:docPr id="198" name="グループ化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238375"/>
                          <a:chOff x="0" y="0"/>
                          <a:chExt cx="5943600" cy="2238375"/>
                        </a:xfrm>
                      </wpg:grpSpPr>
                      <pic:pic xmlns:pic="http://schemas.openxmlformats.org/drawingml/2006/picture">
                        <pic:nvPicPr>
                          <pic:cNvPr id="194" name="図 194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238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角丸四角形 195"/>
                        <wps:cNvSpPr/>
                        <wps:spPr>
                          <a:xfrm>
                            <a:off x="2371725" y="9525"/>
                            <a:ext cx="400050" cy="2286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角丸四角形 196"/>
                        <wps:cNvSpPr/>
                        <wps:spPr>
                          <a:xfrm>
                            <a:off x="3714750" y="733425"/>
                            <a:ext cx="152400" cy="70485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角丸四角形 197"/>
                        <wps:cNvSpPr/>
                        <wps:spPr>
                          <a:xfrm>
                            <a:off x="1428750" y="466725"/>
                            <a:ext cx="571500" cy="16192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98" o:spid="_x0000_s1026" style="position:absolute;left:0;text-align:left;margin-left:-.3pt;margin-top:7.2pt;width:468pt;height:176.25pt;z-index:251909120" coordsize="59436,223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">
                <v:shape id="図 194" o:spid="_x0000_s1027" type="#_x0000_t75" style="position:absolute;width:59436;height:22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C5aPDAAAA3AAAAA8AAABkcnMvZG93bnJldi54bWxET0trwkAQvgv9D8sUetNNrEhMXaUUBB8o&#10;VHvpbchOk9DsbNhdY/z3riB4m4/vOfNlbxrRkfO1ZQXpKAFBXFhdc6ng57QaZiB8QNbYWCYFV/Kw&#10;XLwM5phre+Fv6o6hFDGEfY4KqhDaXEpfVGTQj2xLHLk/6wyGCF0ptcNLDDeNHCfJVBqsOTZU2NJX&#10;RcX/8WwU7LfX7NTN+vTwXm83TbnejdNfp9Tba//5ASJQH57ih3ut4/zZBO7PxAvk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gLlo8MAAADcAAAADwAAAAAAAAAAAAAAAACf&#10;AgAAZHJzL2Rvd25yZXYueG1sUEsFBgAAAAAEAAQA9wAAAI8DAAAAAA==&#10;">
                  <v:imagedata r:id="rId41" o:title=""/>
                  <v:path arrowok="t"/>
                </v:shape>
                <v:roundrect id="角丸四角形 195" o:spid="_x0000_s1028" style="position:absolute;left:23717;top:95;width:4000;height:228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ySUMMA&#10;AADcAAAADwAAAGRycy9kb3ducmV2LnhtbERPzWrCQBC+C32HZQpepG5aqLTRjRSxpKditA8wZsck&#10;Znc2ZldN375bELzNx/c7i+VgjbhQ7xvHCp6nCQji0umGKwU/u8+nNxA+IGs0jknBL3lYZg+jBaba&#10;XbmgyzZUIoawT1FBHUKXSunLmiz6qeuII3dwvcUQYV9J3eM1hlsjX5JkJi02HBtq7GhVU9luz1ZB&#10;kU/WuyI/5UfbBsOb/USvzLdS48fhYw4i0BDu4pv7S8f576/w/0y8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ySUMMAAADcAAAADwAAAAAAAAAAAAAAAACYAgAAZHJzL2Rv&#10;d25yZXYueG1sUEsFBgAAAAAEAAQA9QAAAIgDAAAAAA==&#10;" filled="f" strokecolor="red" strokeweight="1pt">
                  <v:textbox inset="0,0,0,0"/>
                </v:roundrect>
                <v:roundrect id="角丸四角形 196" o:spid="_x0000_s1029" style="position:absolute;left:37147;top:7334;width:1524;height:704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4MJ8IA&#10;AADcAAAADwAAAGRycy9kb3ducmV2LnhtbERPzYrCMBC+L/gOYYS9yJrqQdauUUSU7mmx6gPMNrNt&#10;NZnUJmr37Y0geJuP73dmi84acaXW144VjIYJCOLC6ZpLBYf95uMThA/IGo1jUvBPHhbz3tsMU+1u&#10;nNN1F0oRQ9inqKAKoUml9EVFFv3QNcSR+3OtxRBhW0rd4i2GWyPHSTKRFmuODRU2tKqoOO0uVkGe&#10;Ddb7PDtnR3sKhre/A70yP0q997vlF4hAXXiJn+5vHedPJ/B4Jl4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DgwnwgAAANwAAAAPAAAAAAAAAAAAAAAAAJgCAABkcnMvZG93&#10;bnJldi54bWxQSwUGAAAAAAQABAD1AAAAhwMAAAAA&#10;" filled="f" strokecolor="red" strokeweight="1pt">
                  <v:textbox inset="0,0,0,0"/>
                </v:roundrect>
                <v:roundrect id="角丸四角形 197" o:spid="_x0000_s1030" style="position:absolute;left:14287;top:4667;width:5715;height:161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KpvMMA&#10;AADcAAAADwAAAGRycy9kb3ducmV2LnhtbERPS27CMBDdI/UO1lRig4rTLkobcFCFqNJVRaAHGOIh&#10;CbHHITaQ3r6uhMRunt53FsvBGnGh3jeOFTxPExDEpdMNVwp+dp9PbyB8QNZoHJOCX/KwzB5GC0y1&#10;u3JBl22oRAxhn6KCOoQuldKXNVn0U9cRR+7geoshwr6SusdrDLdGviTJq7TYcGyosaNVTWW7PVsF&#10;RT5Z74r8lB9tGwxv9hO9Mt9KjR+HjzmIQEO4i2/uLx3nv8/g/5l4gc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KpvMMAAADcAAAADwAAAAAAAAAAAAAAAACYAgAAZHJzL2Rv&#10;d25yZXYueG1sUEsFBgAAAAAEAAQA9QAAAIgDAAAAAA==&#10;" filled="f" strokecolor="red" strokeweight="1pt">
                  <v:textbox inset="0,0,0,0"/>
                </v:roundrect>
              </v:group>
            </w:pict>
          </mc:Fallback>
        </mc:AlternateContent>
      </w:r>
    </w:p>
    <w:p w:rsidR="00DF3A11" w:rsidRDefault="00DF3A11" w:rsidP="004B6434"/>
    <w:p w:rsidR="00DF3A11" w:rsidRDefault="00DF3A11" w:rsidP="004B6434"/>
    <w:p w:rsidR="00DF3A11" w:rsidRDefault="005A6BD4" w:rsidP="004B64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287365DF" wp14:editId="6E17E271">
                <wp:simplePos x="0" y="0"/>
                <wp:positionH relativeFrom="column">
                  <wp:posOffset>605790</wp:posOffset>
                </wp:positionH>
                <wp:positionV relativeFrom="paragraph">
                  <wp:posOffset>167640</wp:posOffset>
                </wp:positionV>
                <wp:extent cx="1495425" cy="542925"/>
                <wp:effectExtent l="0" t="171450" r="28575" b="28575"/>
                <wp:wrapNone/>
                <wp:docPr id="201" name="角丸四角形吹き出し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542925"/>
                        </a:xfrm>
                        <a:prstGeom prst="wedgeRoundRectCallout">
                          <a:avLst>
                            <a:gd name="adj1" fmla="val 30012"/>
                            <a:gd name="adj2" fmla="val -7903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6BD4" w:rsidRPr="0031531E" w:rsidRDefault="005A6BD4" w:rsidP="0031531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③　［停止位置の設定］コマンドをクリック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201" o:spid="_x0000_s1096" type="#_x0000_t62" style="position:absolute;left:0;text-align:left;margin-left:47.7pt;margin-top:13.2pt;width:117.75pt;height:42.7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" adj="17283,-6272" fillcolor="white [3212]" strokecolor="red" strokeweight="1pt">
                <v:textbox inset="0,0,0,0">
                  <w:txbxContent>
                    <w:p w:rsidR="005A6BD4" w:rsidRPr="0031531E" w:rsidRDefault="005A6BD4" w:rsidP="0031531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③　［停止位置の設定］コマンドをクリック</w:t>
                      </w:r>
                    </w:p>
                  </w:txbxContent>
                </v:textbox>
              </v:shape>
            </w:pict>
          </mc:Fallback>
        </mc:AlternateContent>
      </w:r>
    </w:p>
    <w:p w:rsidR="00DF3A11" w:rsidRDefault="00DF3A11" w:rsidP="004B6434"/>
    <w:p w:rsidR="00DF3A11" w:rsidRDefault="00DF3A11" w:rsidP="004B6434"/>
    <w:p w:rsidR="00DF3A11" w:rsidRDefault="00DF3A11" w:rsidP="004B6434"/>
    <w:p w:rsidR="00DF3A11" w:rsidRDefault="005A6BD4" w:rsidP="004B64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9FA61D9" wp14:editId="55889DFE">
                <wp:simplePos x="0" y="0"/>
                <wp:positionH relativeFrom="column">
                  <wp:posOffset>3729990</wp:posOffset>
                </wp:positionH>
                <wp:positionV relativeFrom="paragraph">
                  <wp:posOffset>72390</wp:posOffset>
                </wp:positionV>
                <wp:extent cx="2057400" cy="542925"/>
                <wp:effectExtent l="0" t="209550" r="19050" b="28575"/>
                <wp:wrapNone/>
                <wp:docPr id="200" name="角丸四角形吹き出し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542925"/>
                        </a:xfrm>
                        <a:prstGeom prst="wedgeRoundRectCallout">
                          <a:avLst>
                            <a:gd name="adj1" fmla="val -44929"/>
                            <a:gd name="adj2" fmla="val -8781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6BD4" w:rsidRPr="0031531E" w:rsidRDefault="005A6BD4" w:rsidP="0031531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②　再生インジケータを切り替えたい位置にドラッグする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200" o:spid="_x0000_s1097" type="#_x0000_t62" style="position:absolute;left:0;text-align:left;margin-left:293.7pt;margin-top:5.7pt;width:162pt;height:42.7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" adj="1095,-8167" fillcolor="white [3212]" strokecolor="red" strokeweight="1pt">
                <v:textbox inset="0,0,0,0">
                  <w:txbxContent>
                    <w:p w:rsidR="005A6BD4" w:rsidRPr="0031531E" w:rsidRDefault="005A6BD4" w:rsidP="0031531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②　再生インジケータを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切り替えたい位置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にドラッグする</w:t>
                      </w:r>
                    </w:p>
                  </w:txbxContent>
                </v:textbox>
              </v:shape>
            </w:pict>
          </mc:Fallback>
        </mc:AlternateContent>
      </w:r>
    </w:p>
    <w:p w:rsidR="00DF3A11" w:rsidRDefault="00DF3A11" w:rsidP="004B6434"/>
    <w:p w:rsidR="00DF3A11" w:rsidRDefault="00DF3A11" w:rsidP="004B6434"/>
    <w:p w:rsidR="00DF3A11" w:rsidRDefault="00DF3A11" w:rsidP="004B6434"/>
    <w:p w:rsidR="00DF3A11" w:rsidRDefault="005A6BD4" w:rsidP="004B6434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196215</wp:posOffset>
                </wp:positionV>
                <wp:extent cx="5943600" cy="2276475"/>
                <wp:effectExtent l="0" t="0" r="0" b="9525"/>
                <wp:wrapNone/>
                <wp:docPr id="206" name="グループ化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276475"/>
                          <a:chOff x="0" y="0"/>
                          <a:chExt cx="5943600" cy="2276475"/>
                        </a:xfrm>
                      </wpg:grpSpPr>
                      <pic:pic xmlns:pic="http://schemas.openxmlformats.org/drawingml/2006/picture">
                        <pic:nvPicPr>
                          <pic:cNvPr id="202" name="図 202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276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角丸四角形 203"/>
                        <wps:cNvSpPr/>
                        <wps:spPr>
                          <a:xfrm>
                            <a:off x="1704975" y="752475"/>
                            <a:ext cx="2028825" cy="18097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角丸四角形 204"/>
                        <wps:cNvSpPr/>
                        <wps:spPr>
                          <a:xfrm>
                            <a:off x="685800" y="257175"/>
                            <a:ext cx="285750" cy="4191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角丸四角形 205"/>
                        <wps:cNvSpPr/>
                        <wps:spPr>
                          <a:xfrm>
                            <a:off x="285750" y="142875"/>
                            <a:ext cx="323850" cy="16192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06" o:spid="_x0000_s1026" style="position:absolute;left:0;text-align:left;margin-left:-1.05pt;margin-top:15.45pt;width:468pt;height:179.25pt;z-index:251919360" coordsize="59436,227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">
                <v:shape id="図 202" o:spid="_x0000_s1027" type="#_x0000_t75" style="position:absolute;width:59436;height:22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Y7HjGAAAA3AAAAA8AAABkcnMvZG93bnJldi54bWxEj09rwkAUxO8Fv8PyBC9FNw2lSOoqIoTW&#10;ehD/XLy9Zp/ZYPZtml01fntXKHgcZuY3zGTW2VpcqPWVYwVvowQEceF0xaWC/S4fjkH4gKyxdkwK&#10;buRhNu29TDDT7sobumxDKSKEfYYKTAhNJqUvDFn0I9cQR+/oWoshyraUusVrhNtapknyIS1WHBcM&#10;NrQwVJy2Z6vgpzlbupnx+6HLv17/ftc+Xy0LpQb9bv4JIlAXnuH/9rdWkCYpPM7EIyC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pjseMYAAADcAAAADwAAAAAAAAAAAAAA&#10;AACfAgAAZHJzL2Rvd25yZXYueG1sUEsFBgAAAAAEAAQA9wAAAJIDAAAAAA==&#10;">
                  <v:imagedata r:id="rId43" o:title=""/>
                  <v:path arrowok="t"/>
                </v:shape>
                <v:roundrect id="角丸四角形 203" o:spid="_x0000_s1028" style="position:absolute;left:17049;top:7524;width:20289;height:181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ZbRMUA&#10;AADcAAAADwAAAGRycy9kb3ducmV2LnhtbESP0WrCQBRE3wv9h+UW+iK6qUIp0U0o0pI+iTH9gGv2&#10;mqTu3k2zW03/3hUEH4eZOcOs8tEacaLBd44VvMwSEMS10x03Cr6rz+kbCB+QNRrHpOCfPOTZ48MK&#10;U+3OXNJpFxoRIexTVNCG0KdS+roli37meuLoHdxgMUQ5NFIPeI5wa+Q8SV6lxY7jQos9rVuqj7s/&#10;q6AsJh9VWfwWP/YYDG/3E702G6Wen8b3JYhAY7iHb+0vrWCeLOB6Jh4Bm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VltExQAAANwAAAAPAAAAAAAAAAAAAAAAAJgCAABkcnMv&#10;ZG93bnJldi54bWxQSwUGAAAAAAQABAD1AAAAigMAAAAA&#10;" filled="f" strokecolor="red" strokeweight="1pt">
                  <v:textbox inset="0,0,0,0"/>
                </v:roundrect>
                <v:roundrect id="角丸四角形 204" o:spid="_x0000_s1029" style="position:absolute;left:6858;top:2571;width:2857;height:419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/DMMUA&#10;AADcAAAADwAAAGRycy9kb3ducmV2LnhtbESP0WrCQBRE3wv9h+UW+iK6qUgp0U0o0pI+iTH9gGv2&#10;mqTu3k2zW03/3hUEH4eZOcOs8tEacaLBd44VvMwSEMS10x03Cr6rz+kbCB+QNRrHpOCfPOTZ48MK&#10;U+3OXNJpFxoRIexTVNCG0KdS+roli37meuLoHdxgMUQ5NFIPeI5wa+Q8SV6lxY7jQos9rVuqj7s/&#10;q6AsJh9VWfwWP/YYDG/3E702G6Wen8b3JYhAY7iHb+0vrWCeLOB6Jh4Bm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v8MwxQAAANwAAAAPAAAAAAAAAAAAAAAAAJgCAABkcnMv&#10;ZG93bnJldi54bWxQSwUGAAAAAAQABAD1AAAAigMAAAAA&#10;" filled="f" strokecolor="red" strokeweight="1pt">
                  <v:textbox inset="0,0,0,0"/>
                </v:roundrect>
                <v:roundrect id="角丸四角形 205" o:spid="_x0000_s1030" style="position:absolute;left:2857;top:1428;width:3239;height:162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Nmq8UA&#10;AADcAAAADwAAAGRycy9kb3ducmV2LnhtbESP0WrCQBRE3wv9h+UW+iK6qWAp0U0o0pI+iTH9gGv2&#10;mqTu3k2zW03/3hUEH4eZOcOs8tEacaLBd44VvMwSEMS10x03Cr6rz+kbCB+QNRrHpOCfPOTZ48MK&#10;U+3OXNJpFxoRIexTVNCG0KdS+roli37meuLoHdxgMUQ5NFIPeI5wa+Q8SV6lxY7jQos9rVuqj7s/&#10;q6AsJh9VWfwWP/YYDG/3E702G6Wen8b3JYhAY7iHb+0vrWCeLOB6Jh4Bm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82arxQAAANwAAAAPAAAAAAAAAAAAAAAAAJgCAABkcnMv&#10;ZG93bnJldi54bWxQSwUGAAAAAAQABAD1AAAAigMAAAAA&#10;" filled="f" strokecolor="red" strokeweight="1pt">
                  <v:textbox inset="0,0,0,0"/>
                </v:roundrect>
              </v:group>
            </w:pict>
          </mc:Fallback>
        </mc:AlternateContent>
      </w:r>
    </w:p>
    <w:p w:rsidR="00DF3A11" w:rsidRDefault="00DF3A11" w:rsidP="004B6434"/>
    <w:p w:rsidR="003A0988" w:rsidRDefault="003A0988" w:rsidP="004B6434"/>
    <w:p w:rsidR="003A0988" w:rsidRDefault="003A0988" w:rsidP="004B6434"/>
    <w:p w:rsidR="003A0988" w:rsidRDefault="00846C77" w:rsidP="004B64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5E8B5F1A" wp14:editId="23CC48A8">
                <wp:simplePos x="0" y="0"/>
                <wp:positionH relativeFrom="column">
                  <wp:posOffset>596265</wp:posOffset>
                </wp:positionH>
                <wp:positionV relativeFrom="paragraph">
                  <wp:posOffset>196215</wp:posOffset>
                </wp:positionV>
                <wp:extent cx="1285875" cy="542925"/>
                <wp:effectExtent l="0" t="342900" r="28575" b="28575"/>
                <wp:wrapNone/>
                <wp:docPr id="209" name="角丸四角形吹き出し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542925"/>
                        </a:xfrm>
                        <a:prstGeom prst="wedgeRoundRectCallout">
                          <a:avLst>
                            <a:gd name="adj1" fmla="val -26110"/>
                            <a:gd name="adj2" fmla="val -11061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6C77" w:rsidRPr="0031531E" w:rsidRDefault="00906420" w:rsidP="0031531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⑥</w:t>
                            </w:r>
                            <w:r w:rsidR="00846C77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［音楽の追加］コマンドをクリック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209" o:spid="_x0000_s1098" type="#_x0000_t62" style="position:absolute;left:0;text-align:left;margin-left:46.95pt;margin-top:15.45pt;width:101.25pt;height:42.7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" adj="5160,-13093" fillcolor="white [3212]" strokecolor="red" strokeweight="1pt">
                <v:textbox inset="0,0,0,0">
                  <w:txbxContent>
                    <w:p w:rsidR="00846C77" w:rsidRPr="0031531E" w:rsidRDefault="00906420" w:rsidP="0031531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⑥</w:t>
                      </w:r>
                      <w:r w:rsidR="00846C77">
                        <w:rPr>
                          <w:rFonts w:hint="eastAsia"/>
                          <w:color w:val="000000" w:themeColor="text1"/>
                        </w:rPr>
                        <w:t xml:space="preserve">　［音楽の追加］コマンドをクリック</w:t>
                      </w:r>
                    </w:p>
                  </w:txbxContent>
                </v:textbox>
              </v:shape>
            </w:pict>
          </mc:Fallback>
        </mc:AlternateContent>
      </w:r>
    </w:p>
    <w:p w:rsidR="003A0988" w:rsidRDefault="003A0988" w:rsidP="004B6434"/>
    <w:p w:rsidR="003A0988" w:rsidRDefault="003A0988" w:rsidP="004B6434"/>
    <w:p w:rsidR="003A0988" w:rsidRDefault="00906420" w:rsidP="004B64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E0AC0AC" wp14:editId="0D8E602D">
                <wp:simplePos x="0" y="0"/>
                <wp:positionH relativeFrom="column">
                  <wp:posOffset>2282190</wp:posOffset>
                </wp:positionH>
                <wp:positionV relativeFrom="paragraph">
                  <wp:posOffset>34290</wp:posOffset>
                </wp:positionV>
                <wp:extent cx="1066800" cy="542925"/>
                <wp:effectExtent l="0" t="552450" r="266700" b="28575"/>
                <wp:wrapNone/>
                <wp:docPr id="215" name="角丸四角形吹き出し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542925"/>
                        </a:xfrm>
                        <a:prstGeom prst="wedgeRoundRectCallout">
                          <a:avLst>
                            <a:gd name="adj1" fmla="val 72877"/>
                            <a:gd name="adj2" fmla="val -14746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6420" w:rsidRPr="0031531E" w:rsidRDefault="00906420" w:rsidP="0031531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④　再生時間が短くなった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215" o:spid="_x0000_s1099" type="#_x0000_t62" style="position:absolute;left:0;text-align:left;margin-left:179.7pt;margin-top:2.7pt;width:84pt;height:42.7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" adj="26541,-21051" fillcolor="white [3212]" strokecolor="red" strokeweight="1pt">
                <v:textbox inset="0,0,0,0">
                  <w:txbxContent>
                    <w:p w:rsidR="00906420" w:rsidRPr="0031531E" w:rsidRDefault="00906420" w:rsidP="0031531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④　再生時間が短くなった</w:t>
                      </w:r>
                    </w:p>
                  </w:txbxContent>
                </v:textbox>
              </v:shape>
            </w:pict>
          </mc:Fallback>
        </mc:AlternateContent>
      </w:r>
      <w:r w:rsidR="00846C7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3961716" wp14:editId="20007EBC">
                <wp:simplePos x="0" y="0"/>
                <wp:positionH relativeFrom="column">
                  <wp:posOffset>81915</wp:posOffset>
                </wp:positionH>
                <wp:positionV relativeFrom="paragraph">
                  <wp:posOffset>196215</wp:posOffset>
                </wp:positionV>
                <wp:extent cx="990600" cy="542925"/>
                <wp:effectExtent l="0" t="1295400" r="19050" b="28575"/>
                <wp:wrapNone/>
                <wp:docPr id="208" name="角丸四角形吹き出し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542925"/>
                        </a:xfrm>
                        <a:prstGeom prst="wedgeRoundRectCallout">
                          <a:avLst>
                            <a:gd name="adj1" fmla="val -19201"/>
                            <a:gd name="adj2" fmla="val -28430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6BD4" w:rsidRPr="0031531E" w:rsidRDefault="00906420" w:rsidP="0031531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⑤</w:t>
                            </w:r>
                            <w:r w:rsidR="005A6BD4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［ホーム］タブを選択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208" o:spid="_x0000_s1100" type="#_x0000_t62" style="position:absolute;left:0;text-align:left;margin-left:6.45pt;margin-top:15.45pt;width:78pt;height:42.7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" adj="6653,-50609" fillcolor="white [3212]" strokecolor="red" strokeweight="1pt">
                <v:textbox inset="0,0,0,0">
                  <w:txbxContent>
                    <w:p w:rsidR="005A6BD4" w:rsidRPr="0031531E" w:rsidRDefault="00906420" w:rsidP="0031531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⑤</w:t>
                      </w:r>
                      <w:r w:rsidR="005A6BD4">
                        <w:rPr>
                          <w:rFonts w:hint="eastAsia"/>
                          <w:color w:val="000000" w:themeColor="text1"/>
                        </w:rPr>
                        <w:t xml:space="preserve">　［ホーム］タブを選択</w:t>
                      </w:r>
                    </w:p>
                  </w:txbxContent>
                </v:textbox>
              </v:shape>
            </w:pict>
          </mc:Fallback>
        </mc:AlternateContent>
      </w:r>
    </w:p>
    <w:p w:rsidR="003A0988" w:rsidRDefault="003A0988" w:rsidP="004B6434"/>
    <w:p w:rsidR="003A0988" w:rsidRDefault="003A0988" w:rsidP="004B6434"/>
    <w:p w:rsidR="003A0988" w:rsidRPr="003A0988" w:rsidRDefault="003A0988" w:rsidP="004B6434"/>
    <w:p w:rsidR="00DF3A11" w:rsidRDefault="00DF3A11" w:rsidP="004B6434"/>
    <w:p w:rsidR="00556730" w:rsidRDefault="00556730" w:rsidP="004B6434"/>
    <w:p w:rsidR="00846C77" w:rsidRPr="0031531E" w:rsidRDefault="00906420" w:rsidP="00846C77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lastRenderedPageBreak/>
        <w:t>⑦</w:t>
      </w:r>
      <w:r w:rsidR="00846C77">
        <w:rPr>
          <w:rFonts w:hint="eastAsia"/>
          <w:color w:val="000000" w:themeColor="text1"/>
        </w:rPr>
        <w:t xml:space="preserve">　［音楽の追加］画面が出る→音楽が保存されているホルダを開く</w:t>
      </w:r>
    </w:p>
    <w:p w:rsidR="00846C77" w:rsidRPr="0031531E" w:rsidRDefault="00906420" w:rsidP="00846C77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⑧</w:t>
      </w:r>
      <w:r w:rsidR="00846C77">
        <w:rPr>
          <w:rFonts w:hint="eastAsia"/>
          <w:color w:val="000000" w:themeColor="text1"/>
        </w:rPr>
        <w:t xml:space="preserve">　［</w:t>
      </w:r>
      <w:proofErr w:type="spellStart"/>
      <w:r w:rsidR="00747367">
        <w:rPr>
          <w:rFonts w:hint="eastAsia"/>
          <w:color w:val="000000" w:themeColor="text1"/>
        </w:rPr>
        <w:t>Kalimba</w:t>
      </w:r>
      <w:proofErr w:type="spellEnd"/>
      <w:r w:rsidR="00846C77">
        <w:rPr>
          <w:rFonts w:hint="eastAsia"/>
          <w:color w:val="000000" w:themeColor="text1"/>
        </w:rPr>
        <w:t>］を選択→［開く］ボタンをクリック</w:t>
      </w:r>
    </w:p>
    <w:p w:rsidR="00846C77" w:rsidRPr="00846C77" w:rsidRDefault="00906420" w:rsidP="00846C77">
      <w:pPr>
        <w:jc w:val="left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09ECF791" wp14:editId="62E2300B">
                <wp:simplePos x="0" y="0"/>
                <wp:positionH relativeFrom="column">
                  <wp:posOffset>21590</wp:posOffset>
                </wp:positionH>
                <wp:positionV relativeFrom="paragraph">
                  <wp:posOffset>53340</wp:posOffset>
                </wp:positionV>
                <wp:extent cx="5943600" cy="2247900"/>
                <wp:effectExtent l="0" t="0" r="0" b="0"/>
                <wp:wrapNone/>
                <wp:docPr id="216" name="グループ化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247900"/>
                          <a:chOff x="0" y="0"/>
                          <a:chExt cx="5943600" cy="2247900"/>
                        </a:xfrm>
                      </wpg:grpSpPr>
                      <pic:pic xmlns:pic="http://schemas.openxmlformats.org/drawingml/2006/picture">
                        <pic:nvPicPr>
                          <pic:cNvPr id="211" name="図 211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247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角丸四角形吹き出し 207"/>
                        <wps:cNvSpPr/>
                        <wps:spPr>
                          <a:xfrm>
                            <a:off x="3324225" y="1390650"/>
                            <a:ext cx="1485900" cy="542925"/>
                          </a:xfrm>
                          <a:prstGeom prst="wedgeRoundRectCallout">
                            <a:avLst>
                              <a:gd name="adj1" fmla="val 15734"/>
                              <a:gd name="adj2" fmla="val -145706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A6BD4" w:rsidRPr="0031531E" w:rsidRDefault="00906420" w:rsidP="0031531E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⑨</w:t>
                              </w:r>
                              <w:r w:rsidR="005A6BD4">
                                <w:rPr>
                                  <w:rFonts w:hint="eastAsia"/>
                                  <w:color w:val="000000" w:themeColor="text1"/>
                                </w:rPr>
                                <w:t xml:space="preserve">　音楽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ファイルが</w:t>
                              </w:r>
                              <w:r w:rsidR="00846C77">
                                <w:rPr>
                                  <w:rFonts w:hint="eastAsia"/>
                                  <w:color w:val="000000" w:themeColor="text1"/>
                                </w:rPr>
                                <w:t>［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追加された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16" o:spid="_x0000_s1101" style="position:absolute;margin-left:1.7pt;margin-top:4.2pt;width:468pt;height:177pt;z-index:251921408" coordsize="59436,224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">
                <v:shape id="図 211" o:spid="_x0000_s1102" type="#_x0000_t75" style="position:absolute;width:59436;height:22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nPy3FAAAA3AAAAA8AAABkcnMvZG93bnJldi54bWxEj1trwkAUhN8L/oflCL7pJhFqG11FvIAg&#10;fWhaKL4dssdczJ4N2VXTf+8WhD4OM/MNs1j1phE36lxlWUE8iUAQ51ZXXCj4/tqP30A4j6yxsUwK&#10;fsnBajl4WWCq7Z0/6Zb5QgQIuxQVlN63qZQuL8mgm9iWOHhn2xn0QXaF1B3eA9w0MomiV2mw4rBQ&#10;YkubkvJLdjUKzj9bTj7qehafWjzWZvqudzOt1GjYr+cgPPX+P/xsH7SCJI7h70w4AnL5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Jz8txQAAANwAAAAPAAAAAAAAAAAAAAAA&#10;AJ8CAABkcnMvZG93bnJldi54bWxQSwUGAAAAAAQABAD3AAAAkQMAAAAA&#10;">
                  <v:imagedata r:id="rId45" o:title=""/>
                  <v:path arrowok="t"/>
                </v:shape>
                <v:shape id="角丸四角形吹き出し 207" o:spid="_x0000_s1103" type="#_x0000_t62" style="position:absolute;left:33242;top:13906;width:14859;height:5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O4TsQA&#10;AADcAAAADwAAAGRycy9kb3ducmV2LnhtbESPQWvCQBSE74L/YXlCb7rRQ1tSVxFFEVoINfX+yD6T&#10;aPZtyK7J9t93C4LHYWa+YZbrYBrRU+dqywrmswQEcWF1zaWCn3w/fQfhPLLGxjIp+CUH69V4tMRU&#10;24G/qT/5UkQIuxQVVN63qZSuqMigm9mWOHoX2xn0UXal1B0OEW4auUiSV2mw5rhQYUvbiorb6W4U&#10;fH2ej1mfl/khCzcfztfdUGc7pV4mYfMBwlPwz/CjfdQKFskb/J+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juE7EAAAA3AAAAA8AAAAAAAAAAAAAAAAAmAIAAGRycy9k&#10;b3ducmV2LnhtbFBLBQYAAAAABAAEAPUAAACJAwAAAAA=&#10;" adj="14199,-20672" fillcolor="white [3212]" strokecolor="red" strokeweight="1pt">
                  <v:textbox inset="0,0,0,0">
                    <w:txbxContent>
                      <w:p w:rsidR="005A6BD4" w:rsidRPr="0031531E" w:rsidRDefault="00906420" w:rsidP="0031531E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>⑨</w:t>
                        </w:r>
                        <w:r w:rsidR="005A6BD4">
                          <w:rPr>
                            <w:rFonts w:hint="eastAsia"/>
                            <w:color w:val="000000" w:themeColor="text1"/>
                          </w:rPr>
                          <w:t xml:space="preserve">　音楽</w:t>
                        </w:r>
                        <w:r>
                          <w:rPr>
                            <w:rFonts w:hint="eastAsia"/>
                            <w:color w:val="000000" w:themeColor="text1"/>
                          </w:rPr>
                          <w:t>ファイルが</w:t>
                        </w:r>
                        <w:r w:rsidR="00846C77">
                          <w:rPr>
                            <w:rFonts w:hint="eastAsia"/>
                            <w:color w:val="000000" w:themeColor="text1"/>
                          </w:rPr>
                          <w:t>［</w:t>
                        </w:r>
                        <w:r>
                          <w:rPr>
                            <w:rFonts w:hint="eastAsia"/>
                            <w:color w:val="000000" w:themeColor="text1"/>
                          </w:rPr>
                          <w:t>追加された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46C77" w:rsidRDefault="00846C77" w:rsidP="004B6434"/>
    <w:p w:rsidR="00556730" w:rsidRDefault="00556730" w:rsidP="004B6434">
      <w:bookmarkStart w:id="0" w:name="_GoBack"/>
      <w:bookmarkEnd w:id="0"/>
    </w:p>
    <w:p w:rsidR="00846C77" w:rsidRDefault="00846C77" w:rsidP="004B6434"/>
    <w:p w:rsidR="00846C77" w:rsidRDefault="00846C77" w:rsidP="004B6434"/>
    <w:p w:rsidR="00846C77" w:rsidRDefault="00846C77" w:rsidP="004B6434"/>
    <w:p w:rsidR="00846C77" w:rsidRDefault="00906420" w:rsidP="004B64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08057" behindDoc="0" locked="0" layoutInCell="1" allowOverlap="1" wp14:anchorId="725A822F" wp14:editId="15412788">
                <wp:simplePos x="0" y="0"/>
                <wp:positionH relativeFrom="column">
                  <wp:posOffset>3831590</wp:posOffset>
                </wp:positionH>
                <wp:positionV relativeFrom="paragraph">
                  <wp:posOffset>5715</wp:posOffset>
                </wp:positionV>
                <wp:extent cx="1428750" cy="142875"/>
                <wp:effectExtent l="0" t="0" r="19050" b="28575"/>
                <wp:wrapNone/>
                <wp:docPr id="213" name="フリーフォーム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42875"/>
                        </a:xfrm>
                        <a:custGeom>
                          <a:avLst/>
                          <a:gdLst>
                            <a:gd name="connsiteX0" fmla="*/ 1428750 w 1428750"/>
                            <a:gd name="connsiteY0" fmla="*/ 0 h 142875"/>
                            <a:gd name="connsiteX1" fmla="*/ 0 w 1428750"/>
                            <a:gd name="connsiteY1" fmla="*/ 0 h 142875"/>
                            <a:gd name="connsiteX2" fmla="*/ 0 w 1428750"/>
                            <a:gd name="connsiteY2" fmla="*/ 142875 h 142875"/>
                            <a:gd name="connsiteX3" fmla="*/ 1428750 w 1428750"/>
                            <a:gd name="connsiteY3" fmla="*/ 142875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428750" h="142875">
                              <a:moveTo>
                                <a:pt x="1428750" y="0"/>
                              </a:moveTo>
                              <a:lnTo>
                                <a:pt x="0" y="0"/>
                              </a:lnTo>
                              <a:lnTo>
                                <a:pt x="0" y="142875"/>
                              </a:lnTo>
                              <a:lnTo>
                                <a:pt x="1428750" y="142875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213" o:spid="_x0000_s1026" style="position:absolute;left:0;text-align:left;margin-left:301.7pt;margin-top:.45pt;width:112.5pt;height:11.25pt;z-index:2516080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28750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" path="m1428750,l,,,142875r1428750,e" filled="f" strokecolor="red" strokeweight="1pt">
                <v:path arrowok="t" o:connecttype="custom" o:connectlocs="1428750,0;0,0;0,142875;1428750,142875" o:connectangles="0,0,0,0"/>
              </v:shape>
            </w:pict>
          </mc:Fallback>
        </mc:AlternateContent>
      </w:r>
    </w:p>
    <w:p w:rsidR="00846C77" w:rsidRDefault="00846C77" w:rsidP="004B6434"/>
    <w:p w:rsidR="00846C77" w:rsidRDefault="00846C77" w:rsidP="004B6434"/>
    <w:p w:rsidR="00846C77" w:rsidRDefault="00846C77" w:rsidP="004B6434"/>
    <w:p w:rsidR="00846C77" w:rsidRDefault="00846C77" w:rsidP="004B6434"/>
    <w:p w:rsidR="00846C77" w:rsidRDefault="00846C77" w:rsidP="004B6434"/>
    <w:p w:rsidR="00846C77" w:rsidRDefault="00906420" w:rsidP="004B6434">
      <w:r>
        <w:rPr>
          <w:rFonts w:hint="eastAsia"/>
        </w:rPr>
        <w:t>13</w:t>
      </w:r>
      <w:r>
        <w:rPr>
          <w:rFonts w:hint="eastAsia"/>
        </w:rPr>
        <w:t xml:space="preserve">　保存</w:t>
      </w:r>
      <w:r w:rsidR="00DA3C57">
        <w:rPr>
          <w:rFonts w:hint="eastAsia"/>
        </w:rPr>
        <w:t>１</w:t>
      </w:r>
    </w:p>
    <w:p w:rsidR="00DA3C57" w:rsidRDefault="00DA3C57" w:rsidP="004B6434">
      <w:r>
        <w:rPr>
          <w:rFonts w:hint="eastAsia"/>
        </w:rPr>
        <w:t>ムービーメーカーで編集可能</w:t>
      </w:r>
      <w:r w:rsidR="00EB5973">
        <w:rPr>
          <w:rFonts w:hint="eastAsia"/>
        </w:rPr>
        <w:t>な</w:t>
      </w:r>
      <w:r>
        <w:rPr>
          <w:rFonts w:hint="eastAsia"/>
        </w:rPr>
        <w:t>ファイルとして保存</w:t>
      </w:r>
    </w:p>
    <w:p w:rsidR="00846C77" w:rsidRDefault="00906420" w:rsidP="004B6434">
      <w:r>
        <w:rPr>
          <w:rFonts w:hint="eastAsia"/>
          <w:noProof/>
        </w:rPr>
        <w:drawing>
          <wp:anchor distT="0" distB="0" distL="114300" distR="114300" simplePos="0" relativeHeight="251929600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110490</wp:posOffset>
            </wp:positionV>
            <wp:extent cx="5943600" cy="2247900"/>
            <wp:effectExtent l="0" t="0" r="0" b="0"/>
            <wp:wrapNone/>
            <wp:docPr id="218" name="図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図 218"/>
                    <pic:cNvPicPr>
                      <a:picLocks noChangeAspect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6C77" w:rsidRDefault="00906420" w:rsidP="004B64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-3810</wp:posOffset>
                </wp:positionV>
                <wp:extent cx="333375" cy="171450"/>
                <wp:effectExtent l="0" t="0" r="28575" b="19050"/>
                <wp:wrapNone/>
                <wp:docPr id="220" name="角丸四角形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7145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20" o:spid="_x0000_s1026" style="position:absolute;left:0;text-align:left;margin-left:.95pt;margin-top:-.3pt;width:26.25pt;height:13.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" filled="f" strokecolor="red" strokeweight="1pt">
                <v:textbox inset="0,0,0,0"/>
              </v:roundrect>
            </w:pict>
          </mc:Fallback>
        </mc:AlternateContent>
      </w:r>
    </w:p>
    <w:p w:rsidR="00846C77" w:rsidRDefault="00846C77" w:rsidP="004B6434"/>
    <w:p w:rsidR="00846C77" w:rsidRDefault="00DA3C57" w:rsidP="004B64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F550AC1" wp14:editId="5C8A6EFF">
                <wp:simplePos x="0" y="0"/>
                <wp:positionH relativeFrom="column">
                  <wp:posOffset>707390</wp:posOffset>
                </wp:positionH>
                <wp:positionV relativeFrom="paragraph">
                  <wp:posOffset>110490</wp:posOffset>
                </wp:positionV>
                <wp:extent cx="3305175" cy="514350"/>
                <wp:effectExtent l="533400" t="514350" r="28575" b="19050"/>
                <wp:wrapNone/>
                <wp:docPr id="221" name="角丸四角形吹き出し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514350"/>
                        </a:xfrm>
                        <a:prstGeom prst="wedgeRoundRectCallout">
                          <a:avLst>
                            <a:gd name="adj1" fmla="val -65836"/>
                            <a:gd name="adj2" fmla="val -14861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6420" w:rsidRPr="00906420" w:rsidRDefault="00DA3C57" w:rsidP="0090642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［ムービーメーカー］タブを選択→メニューから［名前を付けてプロジェクトを保存］をクリックする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角丸四角形吹き出し 221" o:spid="_x0000_s1104" type="#_x0000_t62" style="position:absolute;left:0;text-align:left;margin-left:55.7pt;margin-top:8.7pt;width:260.25pt;height:40.5pt;z-index:251931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" adj="-3421,-21300" fillcolor="white [3212]" strokecolor="red" strokeweight="1pt">
                <v:textbox inset="0,0,0,0">
                  <w:txbxContent>
                    <w:p w:rsidR="00906420" w:rsidRPr="00906420" w:rsidRDefault="00DA3C57" w:rsidP="00906420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［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ムービーメーカー］タブを選択→メニューから［名前を付けてプロジェクトを保存］をクリックする</w:t>
                      </w:r>
                    </w:p>
                  </w:txbxContent>
                </v:textbox>
              </v:shape>
            </w:pict>
          </mc:Fallback>
        </mc:AlternateContent>
      </w:r>
    </w:p>
    <w:p w:rsidR="00846C77" w:rsidRDefault="00846C77" w:rsidP="004B6434"/>
    <w:p w:rsidR="00846C77" w:rsidRDefault="00846C77" w:rsidP="004B6434"/>
    <w:p w:rsidR="00846C77" w:rsidRDefault="00846C77" w:rsidP="004B6434"/>
    <w:p w:rsidR="00846C77" w:rsidRDefault="00846C77" w:rsidP="004B6434"/>
    <w:p w:rsidR="00846C77" w:rsidRDefault="00846C77" w:rsidP="004B6434"/>
    <w:p w:rsidR="00556730" w:rsidRDefault="00556730" w:rsidP="004B6434"/>
    <w:p w:rsidR="00556730" w:rsidRDefault="00556730" w:rsidP="004B6434"/>
    <w:p w:rsidR="002313A8" w:rsidRDefault="002313A8" w:rsidP="004B6434"/>
    <w:p w:rsidR="002313A8" w:rsidRDefault="00DA3C57" w:rsidP="006F34E7">
      <w:r>
        <w:rPr>
          <w:rFonts w:hint="eastAsia"/>
        </w:rPr>
        <w:t>14</w:t>
      </w:r>
      <w:r>
        <w:rPr>
          <w:rFonts w:hint="eastAsia"/>
        </w:rPr>
        <w:t xml:space="preserve">　保存２</w:t>
      </w:r>
    </w:p>
    <w:p w:rsidR="002313A8" w:rsidRDefault="00DA3C57" w:rsidP="004B6434">
      <w:r>
        <w:rPr>
          <w:rFonts w:hint="eastAsia"/>
        </w:rPr>
        <w:t>他の機器で再生できるように保存する</w:t>
      </w:r>
    </w:p>
    <w:p w:rsidR="002313A8" w:rsidRDefault="00EB5973" w:rsidP="004B6434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100965</wp:posOffset>
                </wp:positionV>
                <wp:extent cx="5943600" cy="1781175"/>
                <wp:effectExtent l="0" t="0" r="0" b="9525"/>
                <wp:wrapNone/>
                <wp:docPr id="229" name="グループ化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781175"/>
                          <a:chOff x="0" y="0"/>
                          <a:chExt cx="5943600" cy="1781175"/>
                        </a:xfrm>
                      </wpg:grpSpPr>
                      <pic:pic xmlns:pic="http://schemas.openxmlformats.org/drawingml/2006/picture">
                        <pic:nvPicPr>
                          <pic:cNvPr id="222" name="図 222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781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角丸四角形 223"/>
                        <wps:cNvSpPr/>
                        <wps:spPr>
                          <a:xfrm>
                            <a:off x="4781550" y="228600"/>
                            <a:ext cx="266700" cy="39052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角丸四角形 224"/>
                        <wps:cNvSpPr/>
                        <wps:spPr>
                          <a:xfrm>
                            <a:off x="4819650" y="695325"/>
                            <a:ext cx="923925" cy="18097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角丸四角形 225"/>
                        <wps:cNvSpPr/>
                        <wps:spPr>
                          <a:xfrm>
                            <a:off x="266700" y="85725"/>
                            <a:ext cx="276225" cy="18097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29" o:spid="_x0000_s1026" style="position:absolute;left:0;text-align:left;margin-left:.2pt;margin-top:7.95pt;width:468pt;height:140.25pt;z-index:251934720" coordsize="59436,17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">
                <v:shape id="図 222" o:spid="_x0000_s1027" type="#_x0000_t75" style="position:absolute;width:59436;height:17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LwLzEAAAA3AAAAA8AAABkcnMvZG93bnJldi54bWxEj81qwzAQhO+BvIPYQC8hketDCI6VkBQK&#10;pZeSn0tui7WxRaSVaymx/fZVodDjMDPfMOVucFY8qQvGs4LXZQaCuPLacK3gcn5frEGEiKzReiYF&#10;IwXYbaeTEgvtez7S8xRrkSAcClTQxNgWUoaqIYdh6Vvi5N185zAm2dVSd9gnuLMyz7KVdGg4LTTY&#10;0ltD1f30cApulsfDeDX282v1fZw/JNreoFIvs2G/ARFpiP/hv/aHVpDnOfyeSUdAb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5LwLzEAAAA3AAAAA8AAAAAAAAAAAAAAAAA&#10;nwIAAGRycy9kb3ducmV2LnhtbFBLBQYAAAAABAAEAPcAAACQAwAAAAA=&#10;">
                  <v:imagedata r:id="rId47" o:title=""/>
                  <v:path arrowok="t"/>
                </v:shape>
                <v:roundrect id="角丸四角形 223" o:spid="_x0000_s1028" style="position:absolute;left:47815;top:2286;width:2667;height:39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MHJMQA&#10;AADcAAAADwAAAGRycy9kb3ducmV2LnhtbESP0WrCQBRE3wv+w3KFvkjdNEIp0VWKWOKTGO0H3Gav&#10;Seru3Zjdavx7VxB8HGbmDDNb9NaIM3W+cazgfZyAIC6dbrhS8LP/fvsE4QOyRuOYFFzJw2I+eJlh&#10;pt2FCzrvQiUihH2GCuoQ2kxKX9Zk0Y9dSxy9g+sshii7SuoOLxFujUyT5ENabDgu1NjSsqbyuPu3&#10;Cop8tNoX+Sn/s8dgePs70kuzUep12H9NQQTqwzP8aK+1gjSdwP1MP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jByTEAAAA3AAAAA8AAAAAAAAAAAAAAAAAmAIAAGRycy9k&#10;b3ducmV2LnhtbFBLBQYAAAAABAAEAPUAAACJAwAAAAA=&#10;" filled="f" strokecolor="red" strokeweight="1pt">
                  <v:textbox inset="0,0,0,0"/>
                </v:roundrect>
                <v:roundrect id="角丸四角形 224" o:spid="_x0000_s1029" style="position:absolute;left:48196;top:6953;width:9239;height:181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qfUMQA&#10;AADcAAAADwAAAGRycy9kb3ducmV2LnhtbESP0WrCQBRE3wv+w3KFvkjdNEgp0VWKWOKTGO0H3Gav&#10;Seru3Zjdavx7VxB8HGbmDDNb9NaIM3W+cazgfZyAIC6dbrhS8LP/fvsE4QOyRuOYFFzJw2I+eJlh&#10;pt2FCzrvQiUihH2GCuoQ2kxKX9Zk0Y9dSxy9g+sshii7SuoOLxFujUyT5ENabDgu1NjSsqbyuPu3&#10;Cop8tNoX+Sn/s8dgePs70kuzUep12H9NQQTqwzP8aK+1gjSdwP1MP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Kn1DEAAAA3AAAAA8AAAAAAAAAAAAAAAAAmAIAAGRycy9k&#10;b3ducmV2LnhtbFBLBQYAAAAABAAEAPUAAACJAwAAAAA=&#10;" filled="f" strokecolor="red" strokeweight="1pt">
                  <v:textbox inset="0,0,0,0"/>
                </v:roundrect>
                <v:roundrect id="角丸四角形 225" o:spid="_x0000_s1030" style="position:absolute;left:2667;top:857;width:2762;height:181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Y6y8QA&#10;AADcAAAADwAAAGRycy9kb3ducmV2LnhtbESP0WrCQBRE3wv+w3KFvkjdNGAp0VWKWOKTGO0H3Gav&#10;Seru3Zjdavx7VxB8HGbmDDNb9NaIM3W+cazgfZyAIC6dbrhS8LP/fvsE4QOyRuOYFFzJw2I+eJlh&#10;pt2FCzrvQiUihH2GCuoQ2kxKX9Zk0Y9dSxy9g+sshii7SuoOLxFujUyT5ENabDgu1NjSsqbyuPu3&#10;Cop8tNoX+Sn/s8dgePs70kuzUep12H9NQQTqwzP8aK+1gjSdwP1MP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GOsvEAAAA3AAAAA8AAAAAAAAAAAAAAAAAmAIAAGRycy9k&#10;b3ducmV2LnhtbFBLBQYAAAAABAAEAPUAAACJAwAAAAA=&#10;" filled="f" strokecolor="red" strokeweight="1pt">
                  <v:textbox inset="0,0,0,0"/>
                </v:roundrect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49696A5" wp14:editId="501E29FB">
                <wp:simplePos x="0" y="0"/>
                <wp:positionH relativeFrom="column">
                  <wp:posOffset>3250565</wp:posOffset>
                </wp:positionH>
                <wp:positionV relativeFrom="paragraph">
                  <wp:posOffset>1272540</wp:posOffset>
                </wp:positionV>
                <wp:extent cx="1495425" cy="514350"/>
                <wp:effectExtent l="0" t="381000" r="733425" b="19050"/>
                <wp:wrapNone/>
                <wp:docPr id="228" name="角丸四角形吹き出し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514350"/>
                        </a:xfrm>
                        <a:prstGeom prst="wedgeRoundRectCallout">
                          <a:avLst>
                            <a:gd name="adj1" fmla="val 95918"/>
                            <a:gd name="adj2" fmla="val -12083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5973" w:rsidRPr="00906420" w:rsidRDefault="00EB5973" w:rsidP="0090642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③［このプロジェクトの推奨設定］をクリック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角丸四角形吹き出し 228" o:spid="_x0000_s1105" type="#_x0000_t62" style="position:absolute;left:0;text-align:left;margin-left:255.95pt;margin-top:100.2pt;width:117.75pt;height:40.5pt;z-index:251940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" adj="31518,-15300" fillcolor="white [3212]" strokecolor="red" strokeweight="1pt">
                <v:textbox inset="0,0,0,0">
                  <w:txbxContent>
                    <w:p w:rsidR="00EB5973" w:rsidRPr="00906420" w:rsidRDefault="00EB5973" w:rsidP="00906420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③［このプロジェクトの推奨設定］をクリック</w:t>
                      </w:r>
                    </w:p>
                  </w:txbxContent>
                </v:textbox>
              </v:shape>
            </w:pict>
          </mc:Fallback>
        </mc:AlternateContent>
      </w:r>
      <w:r w:rsidR="00DA3C5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03D6D8F" wp14:editId="3FA0C597">
                <wp:simplePos x="0" y="0"/>
                <wp:positionH relativeFrom="column">
                  <wp:posOffset>2793365</wp:posOffset>
                </wp:positionH>
                <wp:positionV relativeFrom="paragraph">
                  <wp:posOffset>672465</wp:posOffset>
                </wp:positionV>
                <wp:extent cx="1495425" cy="514350"/>
                <wp:effectExtent l="0" t="209550" r="600075" b="19050"/>
                <wp:wrapNone/>
                <wp:docPr id="227" name="角丸四角形吹き出し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514350"/>
                        </a:xfrm>
                        <a:prstGeom prst="wedgeRoundRectCallout">
                          <a:avLst>
                            <a:gd name="adj1" fmla="val 87001"/>
                            <a:gd name="adj2" fmla="val -8935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3C57" w:rsidRPr="00906420" w:rsidRDefault="00DA3C57" w:rsidP="0090642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②［ムービーの保存］コマンドをクリック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角丸四角形吹き出し 227" o:spid="_x0000_s1106" type="#_x0000_t62" style="position:absolute;left:0;text-align:left;margin-left:219.95pt;margin-top:52.95pt;width:117.75pt;height:40.5pt;z-index:25193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" adj="29592,-8500" fillcolor="white [3212]" strokecolor="red" strokeweight="1pt">
                <v:textbox inset="0,0,0,0">
                  <w:txbxContent>
                    <w:p w:rsidR="00DA3C57" w:rsidRPr="00906420" w:rsidRDefault="00DA3C57" w:rsidP="00906420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②［ムービーの保存］コマンドをクリック</w:t>
                      </w:r>
                    </w:p>
                  </w:txbxContent>
                </v:textbox>
              </v:shape>
            </w:pict>
          </mc:Fallback>
        </mc:AlternateContent>
      </w:r>
      <w:r w:rsidR="00DA3C5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5C90601" wp14:editId="5BF8072A">
                <wp:simplePos x="0" y="0"/>
                <wp:positionH relativeFrom="column">
                  <wp:posOffset>488315</wp:posOffset>
                </wp:positionH>
                <wp:positionV relativeFrom="paragraph">
                  <wp:posOffset>929640</wp:posOffset>
                </wp:positionV>
                <wp:extent cx="1038225" cy="514350"/>
                <wp:effectExtent l="114300" t="647700" r="28575" b="19050"/>
                <wp:wrapNone/>
                <wp:docPr id="226" name="角丸四角形吹き出し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514350"/>
                        </a:xfrm>
                        <a:prstGeom prst="wedgeRoundRectCallout">
                          <a:avLst>
                            <a:gd name="adj1" fmla="val -59284"/>
                            <a:gd name="adj2" fmla="val -17268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3C57" w:rsidRPr="00906420" w:rsidRDefault="00DA3C57" w:rsidP="0090642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①［ホーム］タブを選択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角丸四角形吹き出し 226" o:spid="_x0000_s1107" type="#_x0000_t62" style="position:absolute;left:0;text-align:left;margin-left:38.45pt;margin-top:73.2pt;width:81.75pt;height:40.5pt;z-index:251936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" adj="-2005,-26500" fillcolor="white [3212]" strokecolor="red" strokeweight="1pt">
                <v:textbox inset="0,0,0,0">
                  <w:txbxContent>
                    <w:p w:rsidR="00DA3C57" w:rsidRPr="00906420" w:rsidRDefault="00DA3C57" w:rsidP="00906420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①［ホーム］タブを選択</w:t>
                      </w:r>
                    </w:p>
                  </w:txbxContent>
                </v:textbox>
              </v:shape>
            </w:pict>
          </mc:Fallback>
        </mc:AlternateContent>
      </w:r>
    </w:p>
    <w:p w:rsidR="002313A8" w:rsidRDefault="002313A8" w:rsidP="004B6434"/>
    <w:p w:rsidR="002313A8" w:rsidRDefault="002313A8" w:rsidP="004B6434"/>
    <w:p w:rsidR="002313A8" w:rsidRDefault="002313A8" w:rsidP="004B6434"/>
    <w:p w:rsidR="002313A8" w:rsidRDefault="002313A8" w:rsidP="004B6434"/>
    <w:p w:rsidR="002313A8" w:rsidRDefault="002313A8" w:rsidP="004B6434"/>
    <w:p w:rsidR="002313A8" w:rsidRDefault="002313A8" w:rsidP="004B6434"/>
    <w:p w:rsidR="002313A8" w:rsidRDefault="002313A8" w:rsidP="004B6434"/>
    <w:p w:rsidR="002313A8" w:rsidRDefault="002313A8" w:rsidP="004B6434"/>
    <w:p w:rsidR="002313A8" w:rsidRDefault="002313A8" w:rsidP="004B6434"/>
    <w:p w:rsidR="002313A8" w:rsidRDefault="002313A8" w:rsidP="004B6434"/>
    <w:sectPr w:rsidR="002313A8" w:rsidSect="00204370">
      <w:headerReference w:type="default" r:id="rId48"/>
      <w:footerReference w:type="default" r:id="rId49"/>
      <w:pgSz w:w="11906" w:h="16838" w:code="9"/>
      <w:pgMar w:top="1701" w:right="851" w:bottom="964" w:left="1701" w:header="851" w:footer="397" w:gutter="0"/>
      <w:cols w:space="425"/>
      <w:docGrid w:type="lines" w:linePitch="3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48D7" w:rsidRDefault="000448D7" w:rsidP="002313A8">
      <w:r>
        <w:separator/>
      </w:r>
    </w:p>
  </w:endnote>
  <w:endnote w:type="continuationSeparator" w:id="0">
    <w:p w:rsidR="000448D7" w:rsidRDefault="000448D7" w:rsidP="002313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3A8" w:rsidRPr="002313A8" w:rsidRDefault="002313A8" w:rsidP="002313A8">
    <w:pPr>
      <w:pStyle w:val="a5"/>
      <w:jc w:val="center"/>
      <w:rPr>
        <w:szCs w:val="24"/>
      </w:rPr>
    </w:pPr>
    <w:r>
      <w:rPr>
        <w:lang w:val="ja-JP"/>
      </w:rPr>
      <w:t xml:space="preserve"> </w:t>
    </w:r>
    <w:r w:rsidRPr="002313A8">
      <w:rPr>
        <w:szCs w:val="24"/>
      </w:rPr>
      <w:fldChar w:fldCharType="begin"/>
    </w:r>
    <w:r w:rsidRPr="002313A8">
      <w:rPr>
        <w:szCs w:val="24"/>
      </w:rPr>
      <w:instrText>PAGE  \* Arabic  \* MERGEFORMAT</w:instrText>
    </w:r>
    <w:r w:rsidRPr="002313A8">
      <w:rPr>
        <w:szCs w:val="24"/>
      </w:rPr>
      <w:fldChar w:fldCharType="separate"/>
    </w:r>
    <w:r w:rsidR="00747367" w:rsidRPr="00747367">
      <w:rPr>
        <w:noProof/>
        <w:szCs w:val="24"/>
        <w:lang w:val="ja-JP"/>
      </w:rPr>
      <w:t>8</w:t>
    </w:r>
    <w:r w:rsidRPr="002313A8">
      <w:rPr>
        <w:szCs w:val="24"/>
      </w:rPr>
      <w:fldChar w:fldCharType="end"/>
    </w:r>
    <w:r w:rsidRPr="002313A8">
      <w:rPr>
        <w:szCs w:val="24"/>
        <w:lang w:val="ja-JP"/>
      </w:rPr>
      <w:t xml:space="preserve"> / </w:t>
    </w:r>
    <w:r w:rsidRPr="002313A8">
      <w:rPr>
        <w:szCs w:val="24"/>
      </w:rPr>
      <w:fldChar w:fldCharType="begin"/>
    </w:r>
    <w:r w:rsidRPr="002313A8">
      <w:rPr>
        <w:szCs w:val="24"/>
      </w:rPr>
      <w:instrText>NUMPAGES  \* Arabic  \* MERGEFORMAT</w:instrText>
    </w:r>
    <w:r w:rsidRPr="002313A8">
      <w:rPr>
        <w:szCs w:val="24"/>
      </w:rPr>
      <w:fldChar w:fldCharType="separate"/>
    </w:r>
    <w:r w:rsidR="00747367" w:rsidRPr="00747367">
      <w:rPr>
        <w:noProof/>
        <w:szCs w:val="24"/>
        <w:lang w:val="ja-JP"/>
      </w:rPr>
      <w:t>8</w:t>
    </w:r>
    <w:r w:rsidRPr="002313A8">
      <w:rPr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48D7" w:rsidRDefault="000448D7" w:rsidP="002313A8">
      <w:r>
        <w:separator/>
      </w:r>
    </w:p>
  </w:footnote>
  <w:footnote w:type="continuationSeparator" w:id="0">
    <w:p w:rsidR="000448D7" w:rsidRDefault="000448D7" w:rsidP="002313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3A8" w:rsidRDefault="002313A8" w:rsidP="002313A8">
    <w:pPr>
      <w:pStyle w:val="a3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bordersDoNotSurroundHeader/>
  <w:bordersDoNotSurroundFooter/>
  <w:proofState w:spelling="clean" w:grammar="dirty"/>
  <w:attachedTemplate r:id="rId1"/>
  <w:defaultTabStop w:val="840"/>
  <w:drawingGridHorizontalSpacing w:val="206"/>
  <w:drawingGridVerticalSpacing w:val="173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4E7"/>
    <w:rsid w:val="0000558E"/>
    <w:rsid w:val="00006354"/>
    <w:rsid w:val="00032B01"/>
    <w:rsid w:val="00033489"/>
    <w:rsid w:val="00043BD0"/>
    <w:rsid w:val="000448D7"/>
    <w:rsid w:val="00044E37"/>
    <w:rsid w:val="000E2397"/>
    <w:rsid w:val="0013191F"/>
    <w:rsid w:val="00166E08"/>
    <w:rsid w:val="00192307"/>
    <w:rsid w:val="001B543B"/>
    <w:rsid w:val="00204370"/>
    <w:rsid w:val="00205E68"/>
    <w:rsid w:val="002313A8"/>
    <w:rsid w:val="0023445B"/>
    <w:rsid w:val="0025258E"/>
    <w:rsid w:val="002C2176"/>
    <w:rsid w:val="0031531E"/>
    <w:rsid w:val="00342528"/>
    <w:rsid w:val="003A0988"/>
    <w:rsid w:val="0042486E"/>
    <w:rsid w:val="004639DC"/>
    <w:rsid w:val="00490CCD"/>
    <w:rsid w:val="004A0202"/>
    <w:rsid w:val="004B104B"/>
    <w:rsid w:val="004B6434"/>
    <w:rsid w:val="004C6A65"/>
    <w:rsid w:val="00515DA4"/>
    <w:rsid w:val="005256AD"/>
    <w:rsid w:val="00556730"/>
    <w:rsid w:val="005A6BD4"/>
    <w:rsid w:val="00674468"/>
    <w:rsid w:val="006F34E7"/>
    <w:rsid w:val="00747367"/>
    <w:rsid w:val="00772E44"/>
    <w:rsid w:val="007E7778"/>
    <w:rsid w:val="007F1E98"/>
    <w:rsid w:val="007F4529"/>
    <w:rsid w:val="00804559"/>
    <w:rsid w:val="00810D25"/>
    <w:rsid w:val="00846C77"/>
    <w:rsid w:val="00866F9F"/>
    <w:rsid w:val="008C1EA5"/>
    <w:rsid w:val="008E2BFA"/>
    <w:rsid w:val="008F30B2"/>
    <w:rsid w:val="00906420"/>
    <w:rsid w:val="00920A0E"/>
    <w:rsid w:val="009F5293"/>
    <w:rsid w:val="00A14B7A"/>
    <w:rsid w:val="00A45F7C"/>
    <w:rsid w:val="00AA624B"/>
    <w:rsid w:val="00AE0317"/>
    <w:rsid w:val="00AE581A"/>
    <w:rsid w:val="00B1257F"/>
    <w:rsid w:val="00B66993"/>
    <w:rsid w:val="00B90A5F"/>
    <w:rsid w:val="00B927BC"/>
    <w:rsid w:val="00BC6B72"/>
    <w:rsid w:val="00BD5BC2"/>
    <w:rsid w:val="00BE41F8"/>
    <w:rsid w:val="00C14BDB"/>
    <w:rsid w:val="00C161D7"/>
    <w:rsid w:val="00CC2215"/>
    <w:rsid w:val="00CC6AAB"/>
    <w:rsid w:val="00DA3C57"/>
    <w:rsid w:val="00DC299F"/>
    <w:rsid w:val="00DE2F5D"/>
    <w:rsid w:val="00DF3A11"/>
    <w:rsid w:val="00E04203"/>
    <w:rsid w:val="00E21C67"/>
    <w:rsid w:val="00E80AB9"/>
    <w:rsid w:val="00EB10A3"/>
    <w:rsid w:val="00EB5973"/>
    <w:rsid w:val="00ED3E05"/>
    <w:rsid w:val="00F038D6"/>
    <w:rsid w:val="00F15ED6"/>
    <w:rsid w:val="00F160C5"/>
    <w:rsid w:val="00F302A4"/>
    <w:rsid w:val="00F57B59"/>
    <w:rsid w:val="00F67A67"/>
    <w:rsid w:val="00F72BCC"/>
    <w:rsid w:val="00F766BE"/>
    <w:rsid w:val="00FE06EB"/>
    <w:rsid w:val="00FF7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434"/>
    <w:pPr>
      <w:widowControl w:val="0"/>
      <w:jc w:val="both"/>
    </w:pPr>
    <w:rPr>
      <w:rFonts w:eastAsia="ＭＳ Ｐ明朝"/>
      <w:sz w:val="24"/>
    </w:rPr>
  </w:style>
  <w:style w:type="paragraph" w:styleId="1">
    <w:name w:val="heading 1"/>
    <w:basedOn w:val="a"/>
    <w:next w:val="a"/>
    <w:link w:val="10"/>
    <w:uiPriority w:val="9"/>
    <w:qFormat/>
    <w:rsid w:val="002C2176"/>
    <w:pPr>
      <w:keepNext/>
      <w:outlineLvl w:val="0"/>
    </w:pPr>
    <w:rPr>
      <w:rFonts w:cstheme="majorBidi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F160C5"/>
    <w:pPr>
      <w:keepNext/>
      <w:outlineLvl w:val="1"/>
    </w:pPr>
    <w:rPr>
      <w:rFonts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F160C5"/>
    <w:pPr>
      <w:keepNext/>
      <w:outlineLvl w:val="2"/>
    </w:pPr>
    <w:rPr>
      <w:rFonts w:cstheme="majorBidi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60C5"/>
    <w:pPr>
      <w:keepNext/>
      <w:outlineLvl w:val="3"/>
    </w:pPr>
    <w:rPr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13A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313A8"/>
  </w:style>
  <w:style w:type="paragraph" w:styleId="a5">
    <w:name w:val="footer"/>
    <w:basedOn w:val="a"/>
    <w:link w:val="a6"/>
    <w:uiPriority w:val="99"/>
    <w:unhideWhenUsed/>
    <w:rsid w:val="002313A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313A8"/>
  </w:style>
  <w:style w:type="character" w:customStyle="1" w:styleId="20">
    <w:name w:val="見出し 2 (文字)"/>
    <w:basedOn w:val="a0"/>
    <w:link w:val="2"/>
    <w:uiPriority w:val="9"/>
    <w:rsid w:val="00F160C5"/>
    <w:rPr>
      <w:rFonts w:eastAsia="ＭＳ Ｐ明朝" w:cstheme="majorBidi"/>
      <w:sz w:val="24"/>
    </w:rPr>
  </w:style>
  <w:style w:type="character" w:customStyle="1" w:styleId="30">
    <w:name w:val="見出し 3 (文字)"/>
    <w:basedOn w:val="a0"/>
    <w:link w:val="3"/>
    <w:uiPriority w:val="9"/>
    <w:rsid w:val="00F160C5"/>
    <w:rPr>
      <w:rFonts w:eastAsia="ＭＳ Ｐ明朝" w:cstheme="majorBidi"/>
      <w:sz w:val="24"/>
    </w:rPr>
  </w:style>
  <w:style w:type="character" w:customStyle="1" w:styleId="10">
    <w:name w:val="見出し 1 (文字)"/>
    <w:basedOn w:val="a0"/>
    <w:link w:val="1"/>
    <w:uiPriority w:val="9"/>
    <w:rsid w:val="002C2176"/>
    <w:rPr>
      <w:rFonts w:eastAsia="ＭＳ Ｐ明朝" w:cstheme="majorBidi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160C5"/>
    <w:rPr>
      <w:rFonts w:eastAsia="ＭＳ Ｐ明朝"/>
      <w:bCs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6F34E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F34E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434"/>
    <w:pPr>
      <w:widowControl w:val="0"/>
      <w:jc w:val="both"/>
    </w:pPr>
    <w:rPr>
      <w:rFonts w:eastAsia="ＭＳ Ｐ明朝"/>
      <w:sz w:val="24"/>
    </w:rPr>
  </w:style>
  <w:style w:type="paragraph" w:styleId="1">
    <w:name w:val="heading 1"/>
    <w:basedOn w:val="a"/>
    <w:next w:val="a"/>
    <w:link w:val="10"/>
    <w:uiPriority w:val="9"/>
    <w:qFormat/>
    <w:rsid w:val="002C2176"/>
    <w:pPr>
      <w:keepNext/>
      <w:outlineLvl w:val="0"/>
    </w:pPr>
    <w:rPr>
      <w:rFonts w:cstheme="majorBidi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F160C5"/>
    <w:pPr>
      <w:keepNext/>
      <w:outlineLvl w:val="1"/>
    </w:pPr>
    <w:rPr>
      <w:rFonts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F160C5"/>
    <w:pPr>
      <w:keepNext/>
      <w:outlineLvl w:val="2"/>
    </w:pPr>
    <w:rPr>
      <w:rFonts w:cstheme="majorBidi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60C5"/>
    <w:pPr>
      <w:keepNext/>
      <w:outlineLvl w:val="3"/>
    </w:pPr>
    <w:rPr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13A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313A8"/>
  </w:style>
  <w:style w:type="paragraph" w:styleId="a5">
    <w:name w:val="footer"/>
    <w:basedOn w:val="a"/>
    <w:link w:val="a6"/>
    <w:uiPriority w:val="99"/>
    <w:unhideWhenUsed/>
    <w:rsid w:val="002313A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313A8"/>
  </w:style>
  <w:style w:type="character" w:customStyle="1" w:styleId="20">
    <w:name w:val="見出し 2 (文字)"/>
    <w:basedOn w:val="a0"/>
    <w:link w:val="2"/>
    <w:uiPriority w:val="9"/>
    <w:rsid w:val="00F160C5"/>
    <w:rPr>
      <w:rFonts w:eastAsia="ＭＳ Ｐ明朝" w:cstheme="majorBidi"/>
      <w:sz w:val="24"/>
    </w:rPr>
  </w:style>
  <w:style w:type="character" w:customStyle="1" w:styleId="30">
    <w:name w:val="見出し 3 (文字)"/>
    <w:basedOn w:val="a0"/>
    <w:link w:val="3"/>
    <w:uiPriority w:val="9"/>
    <w:rsid w:val="00F160C5"/>
    <w:rPr>
      <w:rFonts w:eastAsia="ＭＳ Ｐ明朝" w:cstheme="majorBidi"/>
      <w:sz w:val="24"/>
    </w:rPr>
  </w:style>
  <w:style w:type="character" w:customStyle="1" w:styleId="10">
    <w:name w:val="見出し 1 (文字)"/>
    <w:basedOn w:val="a0"/>
    <w:link w:val="1"/>
    <w:uiPriority w:val="9"/>
    <w:rsid w:val="002C2176"/>
    <w:rPr>
      <w:rFonts w:eastAsia="ＭＳ Ｐ明朝" w:cstheme="majorBidi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160C5"/>
    <w:rPr>
      <w:rFonts w:eastAsia="ＭＳ Ｐ明朝"/>
      <w:bCs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6F34E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F34E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29794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30747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86373">
                  <w:marLeft w:val="9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088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85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586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921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9401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83827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931689">
                  <w:marLeft w:val="9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13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253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02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67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29903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80272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715017">
                  <w:marLeft w:val="9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93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354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945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2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562407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74206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121822">
                  <w:marLeft w:val="9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06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28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629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3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260348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42661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826439">
                  <w:marLeft w:val="9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334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934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86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7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79662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59569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031733">
                  <w:marLeft w:val="9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867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850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199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5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49700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70067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564587">
                  <w:marLeft w:val="9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867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6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438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03202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26977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18407">
                  <w:marLeft w:val="9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41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52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450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4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94191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8764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87952">
                  <w:marLeft w:val="9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16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81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666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6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9112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48801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728455">
                  <w:marLeft w:val="9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41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909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048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4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036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33122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452256">
                  <w:marLeft w:val="9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54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16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96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9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94473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94924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124302">
                  <w:marLeft w:val="9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18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477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02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526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42660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727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537968">
                  <w:marLeft w:val="9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95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65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008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081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57036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47024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27763">
                  <w:marLeft w:val="9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4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30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483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81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502157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214225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98280">
                  <w:marLeft w:val="9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79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213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415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osi\AppData\Roaming\Microsoft\Templates\&#35211;&#38283;&#12365;.dotx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12700">
          <a:solidFill>
            <a:srgbClr val="FF0000"/>
          </a:solidFill>
        </a:ln>
      </a:spPr>
      <a:bodyPr rot="0" spcFirstLastPara="0" vertOverflow="overflow" horzOverflow="overflow" vert="horz" wrap="square" lIns="0" tIns="0" rIns="0" bIns="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639FBD-C0AF-41CA-BC81-722C16B51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見開き.dotx</Template>
  <TotalTime>278</TotalTime>
  <Pages>8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yosi</dc:creator>
  <cp:lastModifiedBy>yosi</cp:lastModifiedBy>
  <cp:revision>8</cp:revision>
  <dcterms:created xsi:type="dcterms:W3CDTF">2012-05-28T01:22:00Z</dcterms:created>
  <dcterms:modified xsi:type="dcterms:W3CDTF">2012-06-01T06:56:00Z</dcterms:modified>
</cp:coreProperties>
</file>